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sz w:val="52"/>
          <w:szCs w:val="52"/>
        </w:rPr>
      </w:pPr>
      <w:bookmarkStart w:id="0" w:name="_GoBack"/>
      <w:bookmarkEnd w:id="0"/>
    </w:p>
    <w:p>
      <w:pPr>
        <w:jc w:val="center"/>
        <w:rPr>
          <w:rFonts w:ascii="仿宋" w:hAnsi="仿宋" w:eastAsia="仿宋"/>
          <w:b/>
          <w:sz w:val="64"/>
          <w:szCs w:val="52"/>
        </w:rPr>
      </w:pPr>
      <w:r>
        <w:rPr>
          <w:rFonts w:hint="eastAsia" w:ascii="仿宋" w:hAnsi="仿宋" w:eastAsia="仿宋"/>
          <w:b/>
          <w:sz w:val="64"/>
          <w:szCs w:val="52"/>
        </w:rPr>
        <w:t>百合湖滨花园住宅小区</w:t>
      </w:r>
    </w:p>
    <w:p>
      <w:pPr>
        <w:rPr>
          <w:sz w:val="44"/>
          <w:szCs w:val="44"/>
        </w:rPr>
      </w:pPr>
    </w:p>
    <w:p/>
    <w:p/>
    <w:p/>
    <w:p/>
    <w:p>
      <w:pPr>
        <w:jc w:val="center"/>
        <w:rPr>
          <w:rFonts w:ascii="仿宋" w:hAnsi="仿宋" w:eastAsia="仿宋"/>
          <w:b/>
          <w:sz w:val="72"/>
          <w:szCs w:val="72"/>
        </w:rPr>
      </w:pPr>
      <w:r>
        <w:rPr>
          <w:rFonts w:hint="eastAsia" w:ascii="仿宋" w:hAnsi="仿宋" w:eastAsia="仿宋"/>
          <w:b/>
          <w:sz w:val="72"/>
          <w:szCs w:val="72"/>
        </w:rPr>
        <w:t>消</w:t>
      </w:r>
    </w:p>
    <w:p>
      <w:pPr>
        <w:jc w:val="center"/>
        <w:rPr>
          <w:rFonts w:ascii="仿宋" w:hAnsi="仿宋" w:eastAsia="仿宋"/>
          <w:b/>
          <w:sz w:val="72"/>
          <w:szCs w:val="72"/>
        </w:rPr>
      </w:pPr>
      <w:r>
        <w:rPr>
          <w:rFonts w:hint="eastAsia" w:ascii="仿宋" w:hAnsi="仿宋" w:eastAsia="仿宋"/>
          <w:b/>
          <w:sz w:val="72"/>
          <w:szCs w:val="72"/>
        </w:rPr>
        <w:t>防</w:t>
      </w:r>
    </w:p>
    <w:p>
      <w:pPr>
        <w:jc w:val="center"/>
        <w:rPr>
          <w:rFonts w:ascii="仿宋" w:hAnsi="仿宋" w:eastAsia="仿宋"/>
          <w:b/>
          <w:sz w:val="72"/>
          <w:szCs w:val="72"/>
        </w:rPr>
      </w:pPr>
      <w:r>
        <w:rPr>
          <w:rFonts w:hint="eastAsia" w:ascii="仿宋" w:hAnsi="仿宋" w:eastAsia="仿宋"/>
          <w:b/>
          <w:sz w:val="72"/>
          <w:szCs w:val="72"/>
        </w:rPr>
        <w:t>整</w:t>
      </w:r>
    </w:p>
    <w:p>
      <w:pPr>
        <w:jc w:val="center"/>
        <w:rPr>
          <w:rFonts w:ascii="仿宋" w:hAnsi="仿宋" w:eastAsia="仿宋"/>
          <w:b/>
          <w:sz w:val="72"/>
          <w:szCs w:val="72"/>
        </w:rPr>
      </w:pPr>
      <w:r>
        <w:rPr>
          <w:rFonts w:hint="eastAsia" w:ascii="仿宋" w:hAnsi="仿宋" w:eastAsia="仿宋"/>
          <w:b/>
          <w:sz w:val="72"/>
          <w:szCs w:val="72"/>
        </w:rPr>
        <w:t>改</w:t>
      </w:r>
    </w:p>
    <w:p>
      <w:pPr>
        <w:jc w:val="center"/>
        <w:rPr>
          <w:rFonts w:ascii="仿宋" w:hAnsi="仿宋" w:eastAsia="仿宋"/>
          <w:b/>
          <w:sz w:val="72"/>
          <w:szCs w:val="72"/>
        </w:rPr>
      </w:pPr>
      <w:r>
        <w:rPr>
          <w:rFonts w:hint="eastAsia" w:ascii="仿宋" w:hAnsi="仿宋" w:eastAsia="仿宋"/>
          <w:b/>
          <w:sz w:val="72"/>
          <w:szCs w:val="72"/>
        </w:rPr>
        <w:t>方</w:t>
      </w:r>
    </w:p>
    <w:p>
      <w:pPr>
        <w:jc w:val="center"/>
        <w:rPr>
          <w:rFonts w:ascii="仿宋" w:hAnsi="仿宋" w:eastAsia="仿宋"/>
          <w:b/>
          <w:sz w:val="72"/>
          <w:szCs w:val="72"/>
        </w:rPr>
      </w:pPr>
      <w:r>
        <w:rPr>
          <w:rFonts w:hint="eastAsia" w:ascii="仿宋" w:hAnsi="仿宋" w:eastAsia="仿宋"/>
          <w:b/>
          <w:sz w:val="72"/>
          <w:szCs w:val="72"/>
        </w:rPr>
        <w:t>案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/>
    <w:p>
      <w:pPr>
        <w:jc w:val="center"/>
        <w:rPr>
          <w:rFonts w:ascii="仿宋" w:hAnsi="仿宋" w:eastAsia="仿宋"/>
          <w:b/>
          <w:sz w:val="32"/>
          <w:szCs w:val="32"/>
        </w:rPr>
      </w:pPr>
      <w:r>
        <w:rPr>
          <w:rFonts w:hint="eastAsia" w:ascii="仿宋" w:hAnsi="仿宋" w:eastAsia="仿宋"/>
          <w:b/>
          <w:sz w:val="32"/>
          <w:szCs w:val="32"/>
        </w:rPr>
        <w:t>湖南辰安消防技术服务有限公司</w:t>
      </w:r>
    </w:p>
    <w:p>
      <w:pPr>
        <w:jc w:val="center"/>
        <w:rPr>
          <w:rFonts w:ascii="仿宋" w:hAnsi="仿宋" w:eastAsia="仿宋"/>
          <w:b/>
          <w:sz w:val="32"/>
          <w:szCs w:val="32"/>
        </w:rPr>
      </w:pPr>
      <w:r>
        <w:rPr>
          <w:rFonts w:ascii="仿宋" w:hAnsi="仿宋" w:eastAsia="仿宋"/>
          <w:b/>
          <w:sz w:val="32"/>
          <w:szCs w:val="32"/>
        </w:rPr>
        <w:t>2021</w:t>
      </w:r>
      <w:r>
        <w:rPr>
          <w:rFonts w:hint="eastAsia" w:ascii="仿宋" w:hAnsi="仿宋" w:eastAsia="仿宋"/>
          <w:b/>
          <w:sz w:val="32"/>
          <w:szCs w:val="32"/>
        </w:rPr>
        <w:t>年</w:t>
      </w:r>
      <w:r>
        <w:rPr>
          <w:rFonts w:ascii="仿宋" w:hAnsi="仿宋" w:eastAsia="仿宋"/>
          <w:b/>
          <w:sz w:val="32"/>
          <w:szCs w:val="32"/>
        </w:rPr>
        <w:t>10</w:t>
      </w:r>
      <w:r>
        <w:rPr>
          <w:rFonts w:hint="eastAsia" w:ascii="仿宋" w:hAnsi="仿宋" w:eastAsia="仿宋"/>
          <w:b/>
          <w:sz w:val="32"/>
          <w:szCs w:val="32"/>
        </w:rPr>
        <w:t>月</w:t>
      </w:r>
      <w:r>
        <w:rPr>
          <w:rFonts w:ascii="仿宋" w:hAnsi="仿宋" w:eastAsia="仿宋"/>
          <w:b/>
          <w:sz w:val="32"/>
          <w:szCs w:val="32"/>
        </w:rPr>
        <w:t>21</w:t>
      </w:r>
      <w:r>
        <w:rPr>
          <w:rFonts w:hint="eastAsia" w:ascii="仿宋" w:hAnsi="仿宋" w:eastAsia="仿宋"/>
          <w:b/>
          <w:sz w:val="32"/>
          <w:szCs w:val="32"/>
        </w:rPr>
        <w:t>日</w:t>
      </w:r>
    </w:p>
    <w:p>
      <w:pPr>
        <w:jc w:val="center"/>
        <w:rPr>
          <w:rFonts w:ascii="黑体" w:hAnsi="黑体" w:eastAsia="黑体"/>
          <w:b/>
          <w:sz w:val="32"/>
          <w:szCs w:val="32"/>
        </w:rPr>
        <w:sectPr>
          <w:headerReference r:id="rId5" w:type="first"/>
          <w:footerReference r:id="rId7" w:type="first"/>
          <w:headerReference r:id="rId3" w:type="default"/>
          <w:headerReference r:id="rId4" w:type="even"/>
          <w:footerReference r:id="rId6" w:type="even"/>
          <w:pgSz w:w="11906" w:h="16838"/>
          <w:pgMar w:top="1701" w:right="1800" w:bottom="1440" w:left="1800" w:header="851" w:footer="992" w:gutter="0"/>
          <w:cols w:space="0" w:num="1"/>
          <w:docGrid w:type="lines" w:linePitch="312" w:charSpace="0"/>
        </w:sectPr>
      </w:pPr>
    </w:p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一、工程概况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本工程为百合湖滨花园住宅小区消防整改项目，位于长沙市望城县。该建筑验收于</w:t>
      </w:r>
      <w:r>
        <w:rPr>
          <w:rFonts w:ascii="仿宋" w:hAnsi="仿宋" w:eastAsia="仿宋"/>
          <w:sz w:val="28"/>
          <w:szCs w:val="28"/>
        </w:rPr>
        <w:t>2010</w:t>
      </w:r>
      <w:r>
        <w:rPr>
          <w:rFonts w:hint="eastAsia" w:ascii="仿宋" w:hAnsi="仿宋" w:eastAsia="仿宋"/>
          <w:sz w:val="28"/>
          <w:szCs w:val="28"/>
        </w:rPr>
        <w:t>年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月，原消防设施有室内消火栓系统、自动喷水灭火系统、火灾自动报警系统、应急照明及疏散指示系统、机械排烟系统，正压送风系统。消防水泵房、消防水池设于</w:t>
      </w:r>
      <w:r>
        <w:rPr>
          <w:rFonts w:ascii="仿宋" w:hAnsi="仿宋" w:eastAsia="仿宋"/>
          <w:sz w:val="28"/>
          <w:szCs w:val="28"/>
        </w:rPr>
        <w:t>12#</w:t>
      </w:r>
      <w:r>
        <w:rPr>
          <w:rFonts w:hint="eastAsia" w:ascii="仿宋" w:hAnsi="仿宋" w:eastAsia="仿宋"/>
          <w:sz w:val="28"/>
          <w:szCs w:val="28"/>
        </w:rPr>
        <w:t>栋地下一层，消防水箱设于</w:t>
      </w:r>
      <w:r>
        <w:rPr>
          <w:rFonts w:ascii="仿宋" w:hAnsi="仿宋" w:eastAsia="仿宋"/>
          <w:sz w:val="28"/>
          <w:szCs w:val="28"/>
        </w:rPr>
        <w:t>2#</w:t>
      </w:r>
      <w:r>
        <w:rPr>
          <w:rFonts w:hint="eastAsia" w:ascii="仿宋" w:hAnsi="仿宋" w:eastAsia="仿宋"/>
          <w:sz w:val="28"/>
          <w:szCs w:val="28"/>
        </w:rPr>
        <w:t>栋及</w:t>
      </w:r>
      <w:r>
        <w:rPr>
          <w:rFonts w:ascii="仿宋" w:hAnsi="仿宋" w:eastAsia="仿宋"/>
          <w:sz w:val="28"/>
          <w:szCs w:val="28"/>
        </w:rPr>
        <w:t>10#</w:t>
      </w:r>
      <w:r>
        <w:rPr>
          <w:rFonts w:hint="eastAsia" w:ascii="仿宋" w:hAnsi="仿宋" w:eastAsia="仿宋"/>
          <w:sz w:val="28"/>
          <w:szCs w:val="28"/>
        </w:rPr>
        <w:t>栋屋顶，消控室设于</w:t>
      </w:r>
      <w:r>
        <w:rPr>
          <w:rFonts w:ascii="仿宋" w:hAnsi="仿宋" w:eastAsia="仿宋"/>
          <w:sz w:val="28"/>
          <w:szCs w:val="28"/>
        </w:rPr>
        <w:t>12#</w:t>
      </w:r>
      <w:r>
        <w:rPr>
          <w:rFonts w:hint="eastAsia" w:ascii="仿宋" w:hAnsi="仿宋" w:eastAsia="仿宋"/>
          <w:sz w:val="28"/>
          <w:szCs w:val="28"/>
        </w:rPr>
        <w:t>栋一层直通室外。小区建筑信息如下表：</w:t>
      </w:r>
    </w:p>
    <w:tbl>
      <w:tblPr>
        <w:tblStyle w:val="6"/>
        <w:tblW w:w="9029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17"/>
        <w:gridCol w:w="850"/>
        <w:gridCol w:w="993"/>
        <w:gridCol w:w="1834"/>
        <w:gridCol w:w="1417"/>
        <w:gridCol w:w="141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栋号</w:t>
            </w:r>
          </w:p>
        </w:tc>
        <w:tc>
          <w:tcPr>
            <w:tcW w:w="850" w:type="dxa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地上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层数</w:t>
            </w:r>
          </w:p>
        </w:tc>
        <w:tc>
          <w:tcPr>
            <w:tcW w:w="993" w:type="dxa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地下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层数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建筑类型</w:t>
            </w:r>
          </w:p>
        </w:tc>
        <w:tc>
          <w:tcPr>
            <w:tcW w:w="1417" w:type="dxa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建筑面积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（</w:t>
            </w:r>
            <w:r>
              <w:rPr>
                <w:rFonts w:ascii="仿宋" w:hAnsi="仿宋" w:eastAsia="仿宋"/>
                <w:sz w:val="24"/>
                <w:szCs w:val="24"/>
              </w:rPr>
              <w:t>m</w:t>
            </w:r>
            <w:r>
              <w:rPr>
                <w:rFonts w:ascii="仿宋" w:hAnsi="仿宋" w:eastAsia="仿宋"/>
                <w:sz w:val="24"/>
                <w:szCs w:val="24"/>
                <w:vertAlign w:val="superscript"/>
              </w:rPr>
              <w:t>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）</w:t>
            </w:r>
          </w:p>
        </w:tc>
        <w:tc>
          <w:tcPr>
            <w:tcW w:w="1418" w:type="dxa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建筑高度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（</w:t>
            </w:r>
            <w:r>
              <w:rPr>
                <w:rFonts w:ascii="仿宋" w:hAnsi="仿宋" w:eastAsia="仿宋"/>
                <w:sz w:val="24"/>
                <w:szCs w:val="24"/>
              </w:rPr>
              <w:t>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1.2.3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26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一类高层住宅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20261.51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77.55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26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一类高层住宅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12945.91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77.55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1.2.3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26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一类高层住宅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18196.36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78.2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11118.92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56.15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1.2.3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13896.93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17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10253.32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10951.18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56.15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11106.98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9950.08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10253.32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1.2.3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15329.9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10077.08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4694.72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1.2.3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14652.17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1.2.3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14652.17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16#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栋（</w:t>
            </w:r>
            <w:r>
              <w:rPr>
                <w:rFonts w:ascii="仿宋" w:hAnsi="仿宋" w:eastAsia="仿宋"/>
                <w:sz w:val="24"/>
                <w:szCs w:val="24"/>
              </w:rPr>
              <w:t>1.2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单元）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0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二类高层住宅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9843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55.6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地下室一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一类汽车库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10529.59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3.6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517" w:type="dxa"/>
            <w:vAlign w:val="center"/>
          </w:tcPr>
          <w:p>
            <w:pPr>
              <w:spacing w:line="440" w:lineRule="exact"/>
              <w:jc w:val="left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地下室二</w:t>
            </w:r>
          </w:p>
        </w:tc>
        <w:tc>
          <w:tcPr>
            <w:tcW w:w="850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993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34" w:type="dxa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汽车库及设备用房</w:t>
            </w:r>
          </w:p>
        </w:tc>
        <w:tc>
          <w:tcPr>
            <w:tcW w:w="1417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12420.6</w:t>
            </w:r>
          </w:p>
        </w:tc>
        <w:tc>
          <w:tcPr>
            <w:tcW w:w="1418" w:type="dxa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3.9</w:t>
            </w:r>
          </w:p>
        </w:tc>
      </w:tr>
    </w:tbl>
    <w:p>
      <w:pPr>
        <w:widowControl/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ascii="黑体" w:hAnsi="黑体" w:eastAsia="黑体"/>
          <w:b/>
          <w:sz w:val="32"/>
          <w:szCs w:val="32"/>
        </w:rPr>
        <w:br w:type="page"/>
      </w:r>
      <w:r>
        <w:rPr>
          <w:rFonts w:hint="eastAsia" w:ascii="黑体" w:hAnsi="黑体" w:eastAsia="黑体"/>
          <w:b/>
          <w:sz w:val="32"/>
          <w:szCs w:val="32"/>
        </w:rPr>
        <w:t>二、项目问题</w:t>
      </w:r>
    </w:p>
    <w:p>
      <w:pPr>
        <w:pStyle w:val="11"/>
        <w:ind w:firstLine="56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我公司于</w:t>
      </w:r>
      <w:r>
        <w:rPr>
          <w:rFonts w:ascii="仿宋" w:hAnsi="仿宋" w:eastAsia="仿宋"/>
          <w:sz w:val="28"/>
          <w:szCs w:val="28"/>
        </w:rPr>
        <w:t>2021</w:t>
      </w:r>
      <w:r>
        <w:rPr>
          <w:rFonts w:hint="eastAsia" w:ascii="仿宋" w:hAnsi="仿宋" w:eastAsia="仿宋"/>
          <w:sz w:val="28"/>
          <w:szCs w:val="28"/>
        </w:rPr>
        <w:t>年</w:t>
      </w:r>
      <w:r>
        <w:rPr>
          <w:rFonts w:ascii="仿宋" w:hAnsi="仿宋" w:eastAsia="仿宋"/>
          <w:sz w:val="28"/>
          <w:szCs w:val="28"/>
        </w:rPr>
        <w:t>10</w:t>
      </w:r>
      <w:r>
        <w:rPr>
          <w:rFonts w:hint="eastAsia" w:ascii="仿宋" w:hAnsi="仿宋" w:eastAsia="仿宋"/>
          <w:sz w:val="28"/>
          <w:szCs w:val="28"/>
        </w:rPr>
        <w:t>月</w:t>
      </w:r>
      <w:r>
        <w:rPr>
          <w:rFonts w:ascii="仿宋" w:hAnsi="仿宋" w:eastAsia="仿宋"/>
          <w:sz w:val="28"/>
          <w:szCs w:val="28"/>
        </w:rPr>
        <w:t>19</w:t>
      </w:r>
      <w:r>
        <w:rPr>
          <w:rFonts w:hint="eastAsia" w:ascii="仿宋" w:hAnsi="仿宋" w:eastAsia="仿宋"/>
          <w:sz w:val="28"/>
          <w:szCs w:val="28"/>
        </w:rPr>
        <w:t>日对该小区地下室及住宅楼梯进行了消防检查，发现如下问题：</w:t>
      </w:r>
    </w:p>
    <w:p>
      <w:pPr>
        <w:pStyle w:val="11"/>
        <w:ind w:firstLine="56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住宅楼：前室内正压送风系统风力反向，消火栓箱生锈老化无法开启，消火栓无水，压力表无压力，自动报警系统瘫痪，无法与主机联动。应急照明及疏散指示灯部分损坏，无电源。屋顶防火门多处损坏、老化。消防水箱进水口堵塞导致蓄水难，试验消火栓无压力等问题。</w:t>
      </w:r>
    </w:p>
    <w:p>
      <w:pPr>
        <w:pStyle w:val="11"/>
        <w:ind w:firstLine="56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地下室：消防水泵无法启泵，部分压力表无压力，管道闸阀、止回阀生锈无法开启，</w:t>
      </w:r>
      <w:r>
        <w:rPr>
          <w:rFonts w:hint="eastAsia" w:ascii="仿宋" w:hAnsi="仿宋" w:eastAsia="仿宋"/>
          <w:sz w:val="28"/>
          <w:szCs w:val="28"/>
          <w:lang w:eastAsia="zh-CN"/>
        </w:rPr>
        <w:t>阀门处及管网漏</w:t>
      </w:r>
      <w:r>
        <w:rPr>
          <w:rFonts w:hint="eastAsia" w:ascii="仿宋" w:hAnsi="仿宋" w:eastAsia="仿宋"/>
          <w:sz w:val="28"/>
          <w:szCs w:val="28"/>
        </w:rPr>
        <w:t>水，水力警铃无响应。部分排烟风机无法启动、异响，风机控制柜损坏，部分排烟管道损坏，正压送风系统未设风机控制柜，无法开启。防火卷帘损坏无法下降。消火栓箱生锈老化无法开启，部分消火栓水枪水带遗失、损坏。消火栓按钮无电源，自动报警系统瘫痪，无法与主机联动。应急照明及疏散指示灯全部损坏，线路老化、无电源等问题。</w:t>
      </w:r>
    </w:p>
    <w:p>
      <w:pPr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三、具体整改内容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根据现场问题进行细化，具体整改内容如下：</w:t>
      </w: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t>1#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1.2.3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9~26F</w:t>
      </w:r>
      <w:r>
        <w:rPr>
          <w:rFonts w:hint="eastAsia" w:ascii="仿宋" w:hAnsi="仿宋" w:eastAsia="仿宋"/>
          <w:sz w:val="28"/>
          <w:szCs w:val="28"/>
        </w:rPr>
        <w:t>消火栓无水，报警无电源无信号。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）屋顶试验消火栓无水，压力表无压力。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）部分消火栓箱生锈无法开启，需维修箱体。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）屋顶风机无法启动需维修，风机控制柜故障需更换。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）屋顶防火门损坏、老化无法使用需更换。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1.2.3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38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6"/>
        <w:gridCol w:w="1547"/>
        <w:gridCol w:w="1547"/>
        <w:gridCol w:w="1549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498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178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252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159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177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333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屋顶乙级防火门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室内消火栓箱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159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" name="图片 1" descr="b693020d6a4b60b670f1f6b79f57528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b693020d6a4b60b670f1f6b79f57528f_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" name="图片 2" descr="51256dd6992ee840498d46a9ea696fc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51256dd6992ee840498d46a9ea696fc1_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" name="图片 3" descr="cd4d1cf05a381ed966b5dbf8f6c3ecb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d4d1cf05a381ed966b5dbf8f6c3ecb1_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4" name="图片 4" descr="9e55776746420556571e14acc92227a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9e55776746420556571e14acc92227a8_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5" name="图片 5" descr="c3b87184d714606074a927f3a4c3fc9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3b87184d714606074a927f3a4c3fc9e_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6" name="图片 6" descr="026e3d7c87e6f0871a58a3b51bac7a5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026e3d7c87e6f0871a58a3b51bac7a5b_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ascii="仿宋" w:hAnsi="仿宋" w:eastAsia="仿宋"/>
          <w:sz w:val="28"/>
          <w:szCs w:val="28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jc w:val="center"/>
        <w:textAlignment w:val="auto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t>2#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单元报警设备无电源无信号，无法与主机联动。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单元应急照明灯及疏散指示灯数量不足，部分无电源。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单元屋顶风机无法启动需维修，风机控制柜故障需更换。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单元报警设备无电源无信号，无法与主机联动。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单元应急照明灯及疏散指示灯数量不足，部分无电源。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）屋顶正压送风机往外排风需维修，风机控制柜生锈老化需更换。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7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单元一层封闭楼梯间未安装防火门。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8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单元屋顶防火门损坏、老化无法使用需更换。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9</w:t>
      </w:r>
      <w:r>
        <w:rPr>
          <w:rFonts w:hint="eastAsia" w:ascii="仿宋" w:hAnsi="仿宋" w:eastAsia="仿宋"/>
          <w:sz w:val="28"/>
          <w:szCs w:val="28"/>
        </w:rPr>
        <w:t>）屋顶试验消火栓箱损坏需维修箱体。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560" w:firstLineChars="200"/>
        <w:textAlignment w:val="auto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10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单元部分室内消火栓箱生锈无法开启，需维修箱体。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2#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38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6"/>
        <w:gridCol w:w="1547"/>
        <w:gridCol w:w="1547"/>
        <w:gridCol w:w="1549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352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172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226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室内消火栓箱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" name="图片 7" descr="6b25d878ac5b25ac3d44a1db4418de1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6b25d878ac5b25ac3d44a1db4418de17_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" name="图片 8" descr="fa50b4c16f1badc03b0019cbcbdc42b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fa50b4c16f1badc03b0019cbcbdc42bc_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" name="图片 9" descr="a9332bd3f7e1067c7c209d9348e3bb8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a9332bd3f7e1067c7c209d9348e3bb8e_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" name="图片 10" descr="837fc4f71db05a905b2ebee8b43d7aa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837fc4f71db05a905b2ebee8b43d7aac_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" name="图片 11" descr="921003edd152267df35f9f7302936a6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921003edd152267df35f9f7302936a6b_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" name="图片 12" descr="ff3c01047876406d20d5b53742abe8c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ff3c01047876406d20d5b53742abe8c8_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" name="图片 13" descr="9a02789067f2e2f0cb13a32041bd638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9a02789067f2e2f0cb13a32041bd6383_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" name="图片 14" descr="7a6f3775e4835a930577df4346196db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7a6f3775e4835a930577df4346196db1_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15" name="图片 15" descr="c0adf69b2c784b9e839a68124c26537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0adf69b2c784b9e839a68124c265373_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16" name="图片 16" descr="13fb369c689005612cbe987a101f9ba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3fb369c689005612cbe987a101f9bac_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17" name="图片 17" descr="54ee92e54c37f91c981b176257f8c9b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54ee92e54c37f91c981b176257f8c9be_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18" name="图片 18" descr="10622e6bd33370813eb6d94d30bfc45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0622e6bd33370813eb6d94d30bfc459_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9" name="图片 19" descr="130af60891d66d742ba760530dbaa41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30af60891d66d742ba760530dbaa411_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0" name="图片 20" descr="9a7bf585f0056935443fda4c06ef96b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9a7bf585f0056935443fda4c06ef96b8_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1" name="图片 21" descr="827e7559743446c4409963e5429d2d9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827e7559743446c4409963e5429d2d96_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2" name="图片 22" descr="e6eb172693b5448092f6efc76422378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e6eb172693b5448092f6efc764223782_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3" name="图片 23" descr="6e819af70c56a4e1ab3020bb2bed1c1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6e819af70c56a4e1ab3020bb2bed1c10_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4" name="图片 24" descr="a22b7a977e2051fb643dcc1b1a4f2fa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a22b7a977e2051fb643dcc1b1a4f2fa4_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3#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1.2.3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单元屋顶试验消火栓无水，压力表无压力；试验消火栓水枪水带遗失。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单元部分烟感、声光、手报、消火栓按钮无电源无信号，无法与主机联动。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单元应急照明灯及疏散指示灯数量不足，部分无电源。</w:t>
      </w:r>
    </w:p>
    <w:p>
      <w:pPr>
        <w:ind w:firstLine="542" w:firstLineChars="200"/>
        <w:rPr>
          <w:rFonts w:ascii="仿宋" w:hAnsi="仿宋" w:eastAsia="仿宋"/>
          <w:w w:val="97"/>
          <w:sz w:val="28"/>
          <w:szCs w:val="28"/>
        </w:rPr>
      </w:pPr>
      <w:r>
        <w:rPr>
          <w:rFonts w:hint="eastAsia" w:ascii="仿宋" w:hAnsi="仿宋" w:eastAsia="仿宋"/>
          <w:w w:val="97"/>
          <w:sz w:val="28"/>
          <w:szCs w:val="28"/>
        </w:rPr>
        <w:t>（</w:t>
      </w:r>
      <w:r>
        <w:rPr>
          <w:rFonts w:ascii="仿宋" w:hAnsi="仿宋" w:eastAsia="仿宋"/>
          <w:w w:val="97"/>
          <w:sz w:val="28"/>
          <w:szCs w:val="28"/>
        </w:rPr>
        <w:t>4</w:t>
      </w:r>
      <w:r>
        <w:rPr>
          <w:rFonts w:hint="eastAsia" w:ascii="仿宋" w:hAnsi="仿宋" w:eastAsia="仿宋"/>
          <w:w w:val="97"/>
          <w:sz w:val="28"/>
          <w:szCs w:val="28"/>
        </w:rPr>
        <w:t>）</w:t>
      </w:r>
      <w:r>
        <w:rPr>
          <w:rFonts w:ascii="仿宋" w:hAnsi="仿宋" w:eastAsia="仿宋"/>
          <w:w w:val="97"/>
          <w:sz w:val="28"/>
          <w:szCs w:val="28"/>
        </w:rPr>
        <w:t>1~3</w:t>
      </w:r>
      <w:r>
        <w:rPr>
          <w:rFonts w:hint="eastAsia" w:ascii="仿宋" w:hAnsi="仿宋" w:eastAsia="仿宋"/>
          <w:w w:val="97"/>
          <w:sz w:val="28"/>
          <w:szCs w:val="28"/>
        </w:rPr>
        <w:t>单元屋顶风机无法启动需维修，风机控制柜故障需更换。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单元屋顶防火门损坏、老化无法使用需更换。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）部分消火栓箱生锈无法开启，需维修箱体。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3#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1.2.3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88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40"/>
        <w:gridCol w:w="1547"/>
        <w:gridCol w:w="1547"/>
        <w:gridCol w:w="1549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446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105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165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254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试验消火栓水枪水带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0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室内消火栓箱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165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jc w:val="center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56"/>
        <w:gridCol w:w="4266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" name="图片 25" descr="ecc06a7c85b2c7d040258769d2ab624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ecc06a7c85b2c7d040258769d2ab6249_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" name="图片 26" descr="c9afda4ec3a322a1a90e22ef311b329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9afda4ec3a322a1a90e22ef311b3290_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7" name="图片 27" descr="6660bcd1207b259f710520e02225429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6660bcd1207b259f710520e022254296_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8" name="图片 28" descr="8826673e49d06585d492e725cd1b2fc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8826673e49d06585d492e725cd1b2fc3_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9" name="图片 29" descr="56af3bd9a81b04603631e431649a4f1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56af3bd9a81b04603631e431649a4f1f_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0" name="图片 30" descr="72a0cbd2292dd12bfdf021f53850126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72a0cbd2292dd12bfdf021f53850126d_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1" name="图片 31" descr="5224bd461425c18baea4a37f43bb1ac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5224bd461425c18baea4a37f43bb1acc_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2" name="图片 32" descr="3771f75639789a5269c67da1ad324ea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3771f75639789a5269c67da1ad324ea4_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3" name="图片 33" descr="dfb03c1df5af103012852499a760428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fb03c1df5af103012852499a760428f_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4" name="图片 34" descr="fd174f5f39ba12c1ba8bde62159ad03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fd174f5f39ba12c1ba8bde62159ad03a_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5" name="图片 35" descr="e033f99135e3eec8dfa0454aee6cdbb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e033f99135e3eec8dfa0454aee6cdbb3_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429000"/>
                  <wp:effectExtent l="0" t="0" r="3810" b="0"/>
                  <wp:docPr id="36" name="图片 36" descr="457cfe089b269588e3ec20ae26c526b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457cfe089b269588e3ec20ae26c526b8_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7" name="图片 37" descr="ef5d5d94138679ad86267f197b1d2c2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ef5d5d94138679ad86267f197b1d2c28_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8" name="图片 38" descr="6b70118affc6bc0216937e8880f1522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6b70118affc6bc0216937e8880f15222_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39" name="图片 39" descr="b723e5cbf87f13bf303d91d51388ca7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b723e5cbf87f13bf303d91d51388ca73_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仿宋" w:hAnsi="仿宋" w:eastAsia="仿宋"/>
          <w:sz w:val="24"/>
          <w:szCs w:val="24"/>
        </w:rPr>
        <w:br w:type="page"/>
      </w:r>
      <w:r>
        <w:rPr>
          <w:rFonts w:ascii="黑体" w:hAnsi="黑体" w:eastAsia="黑体"/>
          <w:sz w:val="28"/>
          <w:szCs w:val="28"/>
        </w:rPr>
        <w:t>4#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层安全出口灯无电源。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单元部分室内消火栓箱生锈老化无法开启，需更换消火栓箱。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单元屋顶试验消火栓箱损坏，无水枪水带，无压力。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4#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9043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49"/>
        <w:gridCol w:w="1547"/>
        <w:gridCol w:w="1547"/>
        <w:gridCol w:w="1895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试验消火栓水枪水带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49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室内消火栓箱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89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6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jc w:val="center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6"/>
        <w:gridCol w:w="4256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429000"/>
                  <wp:effectExtent l="0" t="0" r="3810" b="0"/>
                  <wp:docPr id="40" name="图片 40" descr="c49821d6c53501a621c0ef4171d51cc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49821d6c53501a621c0ef4171d51cc0_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41" name="图片 41" descr="ffff1dddeb7990ed16b0ae75d82b0fe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ffff1dddeb7990ed16b0ae75d82b0fe6_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42" name="图片 42" descr="4b73b8d6376983c114bae46de7fe85d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4b73b8d6376983c114bae46de7fe85d8_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43" name="图片 43" descr="621a5527ce65844f5991cbc956524f9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621a5527ce65844f5991cbc956524f9b_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仿宋" w:hAnsi="仿宋" w:eastAsia="仿宋"/>
          <w:sz w:val="24"/>
          <w:szCs w:val="24"/>
        </w:rPr>
        <w:br w:type="page"/>
      </w:r>
      <w:r>
        <w:rPr>
          <w:rFonts w:ascii="黑体" w:hAnsi="黑体" w:eastAsia="黑体"/>
          <w:sz w:val="28"/>
          <w:szCs w:val="28"/>
        </w:rPr>
        <w:t>5#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1.2.3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、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单元屋顶正压送风机往外排风需维修，风机控制柜按钮损坏需整体更换。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、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单元一层正压送风机损坏需维修，风机控制柜按钮损坏需整体更换。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单元部分报警设备无电源无信号，无法与主机联动。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）部分消火栓箱生锈无法开启，需更换箱体。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5#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1.2.3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749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6"/>
        <w:gridCol w:w="1547"/>
        <w:gridCol w:w="1547"/>
        <w:gridCol w:w="1914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129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  <w:highlight w:val="yellow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3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91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838575"/>
                  <wp:effectExtent l="0" t="0" r="3810" b="1905"/>
                  <wp:docPr id="44" name="图片 44" descr="f51c7069b7d987692c6e508092fac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f51c7069b7d987692c6e508092facd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rcRect t="5708" b="24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83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762375"/>
                  <wp:effectExtent l="0" t="0" r="13335" b="1905"/>
                  <wp:docPr id="45" name="图片 45" descr="de31e40506b94474dadf945d4657e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de31e40506b94474dadf945d4657ec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 b="2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76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76650"/>
                  <wp:effectExtent l="0" t="0" r="3810" b="11430"/>
                  <wp:docPr id="46" name="图片 46" descr="386c161b9d5d92ed17ecbb2674dc5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386c161b9d5d92ed17ecbb2674dc5f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rcRect b="33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19500"/>
                  <wp:effectExtent l="0" t="0" r="3810" b="7620"/>
                  <wp:docPr id="47" name="图片 47" descr="0b76c165accdb7f686f2b0c5931b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0b76c165accdb7f686f2b0c5931b804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b="34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4038600"/>
                  <wp:effectExtent l="0" t="0" r="3810" b="0"/>
                  <wp:docPr id="48" name="图片 48" descr="a39b771e0be683257d0a6daa26a0d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a39b771e0be683257d0a6daa26a0d01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250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4010025"/>
                  <wp:effectExtent l="0" t="0" r="3810" b="13335"/>
                  <wp:docPr id="49" name="图片 49" descr="e46788c087d9d794fdfce3e45b55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e46788c087d9d794fdfce3e45b5577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t="27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401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86175"/>
                  <wp:effectExtent l="0" t="0" r="3810" b="1905"/>
                  <wp:docPr id="50" name="图片 50" descr="8ccf8949a506843db67a276859a6b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8ccf8949a506843db67a276859a6b1e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rcRect t="16705" b="17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8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724275"/>
                  <wp:effectExtent l="0" t="0" r="3810" b="9525"/>
                  <wp:docPr id="51" name="图片 51" descr="18ec57140767778f07a42ef6e8a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18ec57140767778f07a42ef6e8a2139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rcRect t="7274" b="25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71875"/>
                  <wp:effectExtent l="0" t="0" r="3810" b="9525"/>
                  <wp:docPr id="52" name="图片 52" descr="43b8172a68cb08fe53c195a4dd3e2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43b8172a68cb08fe53c195a4dd3e2fa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rcRect t="8563" b="26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14725"/>
                  <wp:effectExtent l="0" t="0" r="3810" b="5715"/>
                  <wp:docPr id="53" name="图片 53" descr="0d7a8f2a6f465b6070888409837b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0d7a8f2a6f465b6070888409837b338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rcRect b="35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1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54" name="图片 54" descr="63deef0ec5930dddcaff3bdc55a4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63deef0ec5930dddcaff3bdc55a485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6#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17</w:t>
      </w:r>
      <w:r>
        <w:rPr>
          <w:rFonts w:hint="eastAsia" w:ascii="仿宋" w:hAnsi="仿宋" w:eastAsia="仿宋"/>
          <w:sz w:val="28"/>
          <w:szCs w:val="28"/>
        </w:rPr>
        <w:t>层消火栓无水、屋顶试验消火栓无水，压力表无压力。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单元部分报警设备无电源无信号，无法与主机联动。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单元正压送风机无法启动，风机控制柜故障，风机需维修，控制柜整体更换。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6#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929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1844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4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55" name="图片 55" descr="a1e0d7cf87da3c7c3c4f1f55139f23f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a1e0d7cf87da3c7c3c4f1f55139f23fd_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56" name="图片 56" descr="fc8c23948f1c23ab2f96a3f54dd93f0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fc8c23948f1c23ab2f96a3f54dd93f01_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57" name="图片 57" descr="73685c726dc0f366cf190ac8ccea104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73685c726dc0f366cf190ac8ccea1045_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58" name="图片 58" descr="c9c2e88a63b61e785a79b7ead0f444a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c9c2e88a63b61e785a79b7ead0f444ae_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59" name="图片 59" descr="ded76758e12d6dbfa989e0fad0ddc73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ded76758e12d6dbfa989e0fad0ddc735_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60" name="图片 60" descr="6e7f04d06c9c2fb85f9c656443fba0d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6e7f04d06c9c2fb85f9c656443fba0d4_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61" name="图片 61" descr="318ea8aa116bf0b40c3bc2faf8dced3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318ea8aa116bf0b40c3bc2faf8dced3d_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62" name="图片 62" descr="c3e7dfee3ec475639cd4a99fbbb0a8f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c3e7dfee3ec475639cd4a99fbbb0a8f1_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7#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单元正压送风机无法启动，风机控制柜故障，风机需维修，控制柜整体更换。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单元报警系统瘫痪，部分设备损坏需更换。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单元室内消火栓无水，压力表无压力。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</w:rPr>
        <w:t>）屋顶试验消火栓无水，压力表无压力，箱体损坏严重需更换。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18</w:t>
      </w:r>
      <w:r>
        <w:rPr>
          <w:rFonts w:hint="eastAsia" w:ascii="仿宋" w:hAnsi="仿宋" w:eastAsia="仿宋"/>
          <w:sz w:val="28"/>
          <w:szCs w:val="28"/>
        </w:rPr>
        <w:t>层正压送风口一个损坏需更换。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7#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9152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2067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6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7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7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724275"/>
                  <wp:effectExtent l="0" t="0" r="3810" b="9525"/>
                  <wp:docPr id="63" name="图片 63" descr="b7eb4cbdf01f6453dfff3b2f5d2212c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b7eb4cbdf01f6453dfff3b2f5d2212cf_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 t="9546" b="220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733800"/>
                  <wp:effectExtent l="0" t="0" r="3810" b="0"/>
                  <wp:docPr id="64" name="图片 64" descr="897a72b63963c42c068962728fdec25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897a72b63963c42c068962728fdec254_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t="20313" b="11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73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62350"/>
                  <wp:effectExtent l="0" t="0" r="3810" b="3810"/>
                  <wp:docPr id="65" name="图片 65" descr="c45517fe16f426279bd3f113d169e34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c45517fe16f426279bd3f113d169e34d_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t="22562" b="13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6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524250"/>
                  <wp:effectExtent l="0" t="0" r="11430" b="11430"/>
                  <wp:docPr id="66" name="图片 66" descr="0dc4da409c2ae8ee09883753f374c45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0dc4da409c2ae8ee09883753f374c459_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rcRect t="10300" b="26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29025"/>
                  <wp:effectExtent l="0" t="0" r="3810" b="13335"/>
                  <wp:docPr id="67" name="图片 67" descr="1edac09b46ad6355e55e4f9bb43d530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1edac09b46ad6355e55e4f9bb43d530d_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rcRect t="7832" b="26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2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29025"/>
                  <wp:effectExtent l="0" t="0" r="3810" b="13335"/>
                  <wp:docPr id="68" name="图片 68" descr="e30170789187bfbb1b047344de5c7ab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e30170789187bfbb1b047344de5c7ab9_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rcRect t="32062" b="2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2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19500"/>
                  <wp:effectExtent l="0" t="0" r="3810" b="7620"/>
                  <wp:docPr id="69" name="图片 69" descr="a0ef554521ef5512d4d08354e07d6c4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a0ef554521ef5512d4d08354e07d6c4c_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t="6360" b="27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8#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单元一楼楼梯间未安装防火门。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</w:rPr>
        <w:t>）屋顶试验消火栓无水，压力表无压力，箱体损坏需更换。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</w:rPr>
        <w:t>）屋顶防火门损坏、老化无法使用需更换。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</w:rPr>
        <w:t>）部分应急照灯损坏需更换。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单元两栋报警系统瘫痪，部分设备损坏需更换。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单元两栋室内消火栓无水，压力表无压力。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8#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9151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2066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屋顶防火门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一层楼梯间防火门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6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8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8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0" name="图片 70" descr="be747ec4226b0c9e6f428f3cd35ad0b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be747ec4226b0c9e6f428f3cd35ad0be_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1" name="图片 71" descr="aa10692fa3e58ef2853ed0c9f7b6e12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aa10692fa3e58ef2853ed0c9f7b6e127_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72" name="图片 72" descr="a53443be1161539c7e1d872563613a0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a53443be1161539c7e1d872563613a0d_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3" name="图片 73" descr="ca4bbf9af68be03c0d896078b7ca61b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ca4bbf9af68be03c0d896078b7ca61b9_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4" name="图片 74" descr="b5ef29a955f8a0626f72bd8dd9d6ad2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b5ef29a955f8a0626f72bd8dd9d6ad2b_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5" name="图片 75" descr="804fb04f6f8e0f9700bfc643622d949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804fb04f6f8e0f9700bfc643622d949f_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6" name="图片 76" descr="c17cfdaec8d1d4c1867a4a999dbf137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c17cfdaec8d1d4c1867a4a999dbf1373_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7" name="图片 77" descr="83cfd5b384ba09afe2b4698a1138867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83cfd5b384ba09afe2b4698a11388675_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78" name="图片 78" descr="b83f1c353e101b26b005d0dc9418572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b83f1c353e101b26b005d0dc94185728_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79" name="图片 79" descr="42e7a1bf9077d0af3a5390fd20e7c4d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42e7a1bf9077d0af3a5390fd20e7c4d2_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0" name="图片 80" descr="7a2b286d93b60017257b23912675977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7a2b286d93b60017257b239126759778_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1" name="图片 81" descr="d0fa4d2ad47257d045de5bfc7aabc75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d0fa4d2ad47257d045de5bfc7aabc759_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2" name="图片 82" descr="8740ffd5242cfdfff98c0af3615c723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8740ffd5242cfdfff98c0af3615c7233_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3" name="图片 83" descr="f716180939e87bde25e4899dd4d954f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f716180939e87bde25e4899dd4d954f3_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4" name="图片 84" descr="d08feb5203393c93eb22310896fe4ad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d08feb5203393c93eb22310896fe4add_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5" name="图片 85" descr="7d4d807da7075b6fe5978c9d1a30999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7d4d807da7075b6fe5978c9d1a309991_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86" name="图片 86" descr="fa9fd0a555425639ebf1af6259e6cce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fa9fd0a555425639ebf1af6259e6cce2_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7" name="图片 87" descr="00af5dbd5a7aa421e1aa40198baad99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00af5dbd5a7aa421e1aa40198baad993_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黑体" w:hAnsi="黑体" w:eastAsia="黑体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9#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</w:t>
      </w:r>
      <w:r>
        <w:rPr>
          <w:rFonts w:ascii="仿宋" w:hAnsi="仿宋" w:eastAsia="仿宋"/>
          <w:sz w:val="28"/>
          <w:szCs w:val="28"/>
        </w:rPr>
        <w:t>1~18</w:t>
      </w:r>
      <w:r>
        <w:rPr>
          <w:rFonts w:hint="eastAsia" w:ascii="仿宋" w:hAnsi="仿宋" w:eastAsia="仿宋"/>
          <w:sz w:val="28"/>
          <w:szCs w:val="28"/>
        </w:rPr>
        <w:t>层电梯前室消火栓无水，压力表无压力。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单元报警系统瘫痪，部分设备损坏需维修、更换。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）部分疏散指示灯无电源。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9#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1549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9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9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8" name="图片 88" descr="26428b4f9ec772bea9299881177442d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26428b4f9ec772bea9299881177442db_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89" name="图片 89" descr="34b910fa7b6bf0c70166b6ebcedd0f6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34b910fa7b6bf0c70166b6ebcedd0f67_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0" name="图片 90" descr="8c1b45a2a7392b21524d7f7d0c58a2f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8c1b45a2a7392b21524d7f7d0c58a2ff_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1" name="图片 91" descr="c6d3cb4c6c7044eaf3d130d37f6254e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c6d3cb4c6c7044eaf3d130d37f6254e7_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2" name="图片 92" descr="3a83a8b055741835bd2c9ce6ed5615e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3a83a8b055741835bd2c9ce6ed5615e5_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3" name="图片 93" descr="93b0a6c878985a288b6a016dcdf4328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93b0a6c878985a288b6a016dcdf43287_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4" name="图片 94" descr="459c1c22e6c859a9174164c2d5b406b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459c1c22e6c859a9174164c2d5b406b6_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5" name="图片 95" descr="ec55090213af24343366060e43d0b08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ec55090213af24343366060e43d0b08e_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10#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单元室内消火栓无水，压力表无压力。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单元报警系统瘫痪，部分设备损坏需维修、更换。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</w:rPr>
        <w:t>）安全出口灯、疏散指示灯、应急照明灯大部分无电源。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</w:rPr>
        <w:t>）正压送风系统防火阀损坏。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10#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1549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℃防火阀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10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10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6" name="图片 96" descr="ae427d1a033ceb85b7585d7be4dc585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ae427d1a033ceb85b7585d7be4dc5853_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97" name="图片 97" descr="318ea8aa116bf0b40c3bc2faf8dced3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318ea8aa116bf0b40c3bc2faf8dced3d_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8" name="图片 98" descr="082cefd6c81cfb55f228e1ec7548ea7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082cefd6c81cfb55f228e1ec7548ea7b_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99" name="图片 99" descr="945e867b70566c885f3218f37b08d3a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945e867b70566c885f3218f37b08d3ad_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0" name="图片 100" descr="4e3338b3a095a2cfc5b3e39a7a0e3a3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4e3338b3a095a2cfc5b3e39a7a0e3a35_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101" name="图片 101" descr="c9c2e88a63b61e785a79b7ead0f444a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c9c2e88a63b61e785a79b7ead0f444ae_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2" name="图片 102" descr="b624ef4e2a4286c102b10c1714f24be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b624ef4e2a4286c102b10c1714f24beb_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3" name="图片 103" descr="e3f0034184575b6b26dc32866bb31d1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e3f0034184575b6b26dc32866bb31d19_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4" name="图片 104" descr="58cbde6fc99246fbd03969250e26202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58cbde6fc99246fbd03969250e26202a_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295650"/>
                  <wp:effectExtent l="0" t="0" r="1905" b="11430"/>
                  <wp:docPr id="105" name="图片 105" descr="c3e7dfee3ec475639cd4a99fbbb0a8f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c3e7dfee3ec475639cd4a99fbbb0a8f1_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6" name="图片 106" descr="c22798d63edabffda5ea99244e40f08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c22798d63edabffda5ea99244e40f089_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7" name="图片 107" descr="28b842bef02e716740867cb73fc9c7f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 descr="28b842bef02e716740867cb73fc9c7fe_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仿宋" w:hAnsi="仿宋" w:eastAsia="仿宋"/>
          <w:sz w:val="28"/>
          <w:szCs w:val="28"/>
        </w:rPr>
      </w:pPr>
    </w:p>
    <w:p>
      <w:pPr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11#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1.2.3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单元报警系统瘫痪，部分设备损坏需维修、更换。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2~3</w:t>
      </w:r>
      <w:r>
        <w:rPr>
          <w:rFonts w:hint="eastAsia" w:ascii="仿宋" w:hAnsi="仿宋" w:eastAsia="仿宋"/>
          <w:sz w:val="28"/>
          <w:szCs w:val="28"/>
        </w:rPr>
        <w:t>单元室内消火栓（双栓）无水，压力表无压力。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单元应急照明灯及疏散指示灯部分无电源。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单元屋顶防火门损坏、老化无法使用需维修、更换。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11#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1.2.3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15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81"/>
        <w:gridCol w:w="1547"/>
        <w:gridCol w:w="1547"/>
        <w:gridCol w:w="2035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81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11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11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8" name="图片 108" descr="317d24d98ca6b371dc0c4371d7e468c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317d24d98ca6b371dc0c4371d7e468c8_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09" name="图片 109" descr="de2078f8711848431578ddc1c638ed2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de2078f8711848431578ddc1c638ed2c_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0" name="图片 110" descr="5c17a98f2d137a0adc5355fd79f12e4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5c17a98f2d137a0adc5355fd79f12e48_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1" name="图片 111" descr="a6a3f4463bba1618755724e91a509d3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a6a3f4463bba1618755724e91a509d38_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2" name="图片 112" descr="fe9e7724aa60c4bff25e1915843b94a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fe9e7724aa60c4bff25e1915843b94a5_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371850"/>
                  <wp:effectExtent l="0" t="0" r="13335" b="11430"/>
                  <wp:docPr id="113" name="图片 113" descr="77d7da8d89ee1a750ff527efeeec3b9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77d7da8d89ee1a750ff527efeeec3b95_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rcRect b="25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37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4" name="图片 114" descr="35211264c5b4eb2c3a4a036eef868cc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35211264c5b4eb2c3a4a036eef868cc6_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371850"/>
                  <wp:effectExtent l="0" t="0" r="13335" b="11430"/>
                  <wp:docPr id="115" name="图片 115" descr="53885a235ecfb2ce13d52d8560a4bf4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53885a235ecfb2ce13d52d8560a4bf47_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rcRect b="24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37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12#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单元报警系统瘫痪，部分设备损坏需维修、更换。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单元应急照明灯及疏散指示灯数量不足，大部分设备无电源。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单元室内消火栓无水，压力表无压力。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单元屋顶防火门损坏、老化无法使用需更换。</w:t>
      </w:r>
    </w:p>
    <w:p>
      <w:pPr>
        <w:ind w:firstLine="560" w:firstLineChars="200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）屋顶试验消火栓无箱体，无水，压力表无压力需更换。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12#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38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16"/>
        <w:gridCol w:w="1547"/>
        <w:gridCol w:w="1547"/>
        <w:gridCol w:w="1923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1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试验消火栓箱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23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12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12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6" name="图片 116" descr="f646bb47f61782174927302810ad30b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f646bb47f61782174927302810ad30b1_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7" name="图片 117" descr="c49821d6c53501a621c0ef4171d51cc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 descr="c49821d6c53501a621c0ef4171d51cc0_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8" name="图片 118" descr="b211a0a374944e7486507b4b7dedc3e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 descr="b211a0a374944e7486507b4b7dedc3e1_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19" name="图片 119" descr="15ed6bfd1257504678253d374ea296f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15ed6bfd1257504678253d374ea296f1_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120" name="图片 120" descr="ffff1dddeb7990ed16b0ae75d82b0fe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ffff1dddeb7990ed16b0ae75d82b0fe6_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1" name="图片 121" descr="de587b4259a21fad466c5a719ec2d33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de587b4259a21fad466c5a719ec2d33b_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2" name="图片 122" descr="563a5842945b1ceedacab7a27d19a88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563a5842945b1ceedacab7a27d19a888_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3" name="图片 123" descr="73371be13fafe7cbc107e0de25b941b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73371be13fafe7cbc107e0de25b941be_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4" name="图片 124" descr="21a41bdb62d58e0125eece35bbb367a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21a41bdb62d58e0125eece35bbb367a6_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5" name="图片 125" descr="f088610472c9f8b8fea283b23e6053c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f088610472c9f8b8fea283b23e6053cf_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6" name="图片 126" descr="b9465986aebce81c9643544f0e858c6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 descr="b9465986aebce81c9643544f0e858c68_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66975" cy="3475990"/>
                  <wp:effectExtent l="0" t="0" r="1905" b="13970"/>
                  <wp:docPr id="127" name="图片 127" descr="b83f1c353e101b26b005d0dc9418572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 descr="b83f1c353e101b26b005d0dc94185728_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347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黑体" w:hAnsi="黑体" w:eastAsia="黑体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13#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）一楼室外消火栓无水，</w:t>
      </w:r>
      <w:r>
        <w:rPr>
          <w:rFonts w:hint="eastAsia" w:ascii="仿宋" w:hAnsi="仿宋" w:eastAsia="仿宋"/>
          <w:sz w:val="28"/>
          <w:szCs w:val="28"/>
          <w:lang w:eastAsia="zh-CN"/>
        </w:rPr>
        <w:t>其</w:t>
      </w:r>
      <w:r>
        <w:rPr>
          <w:rFonts w:hint="eastAsia" w:ascii="仿宋" w:hAnsi="仿宋" w:eastAsia="仿宋"/>
          <w:sz w:val="28"/>
          <w:szCs w:val="28"/>
        </w:rPr>
        <w:t>箱门损坏需维修。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1~9</w:t>
      </w:r>
      <w:r>
        <w:rPr>
          <w:rFonts w:hint="eastAsia" w:ascii="仿宋" w:hAnsi="仿宋" w:eastAsia="仿宋"/>
          <w:sz w:val="28"/>
          <w:szCs w:val="28"/>
        </w:rPr>
        <w:t>层室内消火栓无水，部分消火栓门锈死</w:t>
      </w:r>
      <w:r>
        <w:rPr>
          <w:rFonts w:hint="eastAsia" w:ascii="仿宋" w:hAnsi="仿宋" w:eastAsia="仿宋"/>
          <w:sz w:val="28"/>
          <w:szCs w:val="28"/>
          <w:lang w:eastAsia="zh-CN"/>
        </w:rPr>
        <w:t>需维修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）报警系统瘫痪，部分设备损坏需维修、更换。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）应急照明灯及疏散指示灯大部分无电源。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）末端试水装置无压力。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）屋顶楼梯间未安装乙级防火门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扇。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13#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1549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19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19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29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室外消火栓箱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54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13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13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28" name="图片 128" descr="b7a232395ba1772199ab95cb3e0d769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b7a232395ba1772199ab95cb3e0d7693_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129" name="图片 129" descr="3cd82ec5d0cafa5d0ea1313f51ee368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 descr="3cd82ec5d0cafa5d0ea1313f51ee368f_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0" name="图片 130" descr="63cd66f199dcb57b0fa865a43419426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 descr="63cd66f199dcb57b0fa865a43419426c_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1" name="图片 131" descr="830649265d2d1f76c538d94fe25dce5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 descr="830649265d2d1f76c538d94fe25dce5d_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2" name="图片 132" descr="874ea8743c52ec2fb8acad3274ad455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 descr="874ea8743c52ec2fb8acad3274ad4554_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3" name="图片 133" descr="0e93730861fd232daacee3a4460848c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 descr="0e93730861fd232daacee3a4460848c5_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4" name="图片 134" descr="3d9f9b22fb74ea4a6648ae87e885131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 descr="3d9f9b22fb74ea4a6648ae87e8851319_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5" name="图片 135" descr="ef47a74c5eac8bb61786e4a2cf503a9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ef47a74c5eac8bb61786e4a2cf503a94_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29225" cy="3924300"/>
                  <wp:effectExtent l="0" t="0" r="13335" b="7620"/>
                  <wp:docPr id="136" name="图片 136" descr="aa671dfd38123f1aea699f7dff17a38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aa671dfd38123f1aea699f7dff17a38f_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7" name="图片 137" descr="7fee6a687106f051f34fdb5282f4fd6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7fee6a687106f051f34fdb5282f4fd61_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8" name="图片 138" descr="9e853f6a93ed7a184df9c5c97e2e8d6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 descr="9e853f6a93ed7a184df9c5c97e2e8d62_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39" name="图片 139" descr="e2f2717bf145c491593165ea62bc124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 descr="e2f2717bf145c491593165ea62bc1245_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0" name="图片 140" descr="b7414ed138b9e31872d5a175540351e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b7414ed138b9e31872d5a175540351e9_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黑体" w:hAnsi="黑体" w:eastAsia="黑体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14#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1.2.3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、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单元一楼</w:t>
      </w:r>
      <w:r>
        <w:rPr>
          <w:rFonts w:hint="eastAsia" w:ascii="仿宋" w:hAnsi="仿宋" w:eastAsia="仿宋"/>
          <w:sz w:val="28"/>
          <w:szCs w:val="28"/>
          <w:lang w:eastAsia="zh-CN"/>
        </w:rPr>
        <w:t>室内</w:t>
      </w:r>
      <w:r>
        <w:rPr>
          <w:rFonts w:hint="eastAsia" w:ascii="仿宋" w:hAnsi="仿宋" w:eastAsia="仿宋"/>
          <w:sz w:val="28"/>
          <w:szCs w:val="28"/>
        </w:rPr>
        <w:t>消火栓门老化无法开启，消火栓无水。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单元室内消火栓无水。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单元报警系统瘫痪。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单元应急照明灯、疏散指示牌无电源或损坏需维修、更换。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单元电梯机房防火门损坏需更换。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单元屋顶楼梯间乙级防火门损坏需更换（共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扇）。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14#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1.2.3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9007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547"/>
        <w:gridCol w:w="1547"/>
        <w:gridCol w:w="1922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174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室内消火栓箱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屋顶楼梯间防火门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屋顶电梯机房防火门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甲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-1F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楼梯间防火门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92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1521</w:t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14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14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295650"/>
                  <wp:effectExtent l="0" t="0" r="13335" b="11430"/>
                  <wp:docPr id="141" name="图片 141" descr="3d8578fded9ed02785b25c7b6bf6c56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 descr="3d8578fded9ed02785b25c7b6bf6c56e_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rcRect b="26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2" name="图片 142" descr="efecda83700d4016350155167179754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efecda83700d4016350155167179754f_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3" name="图片 143" descr="8b0a943bf80ed108305e29897949e49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8b0a943bf80ed108305e29897949e491_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4" name="图片 144" descr="495cf748ab7506223ff0c15b8237718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495cf748ab7506223ff0c15b82377184_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5" name="图片 145" descr="75c8f60de96b991d35e15cf829a22f6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75c8f60de96b991d35e15cf829a22f6b_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6" name="图片 146" descr="ad9a91820b77f3543cb88de64f8a7f6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ad9a91820b77f3543cb88de64f8a7f64_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7" name="图片 147" descr="4c84dc16f8a858b370be92d13c48fb9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4c84dc16f8a858b370be92d13c48fb9f_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8" name="图片 148" descr="d801b6baf6fbfe14db20ab6f465dd1a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d801b6baf6fbfe14db20ab6f465dd1a1_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49" name="图片 149" descr="f3e84583e6185f9e01f880e7480e325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f3e84583e6185f9e01f880e7480e325e_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0" name="图片 150" descr="abc3daf1c818d922721f91f6190cf35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abc3daf1c818d922721f91f6190cf358_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1" name="图片 151" descr="5cf400cd2fddb4da3260e8f8cff91cd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5cf400cd2fddb4da3260e8f8cff91cd2_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2" name="图片 152" descr="67fa61662173da95a16d433b0fe2b48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67fa61662173da95a16d433b0fe2b48e_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3" name="图片 153" descr="62d136f97d893b0e6c93e0aa5e3e863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62d136f97d893b0e6c93e0aa5e3e8638_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4" name="图片 154" descr="93f9ff321f4edab6e8b1c819672b539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 descr="93f9ff321f4edab6e8b1c819672b5397_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5" name="图片 155" descr="d78b41f905740718152160e78d80fae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d78b41f905740718152160e78d80fae8_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6" name="图片 156" descr="58407649afe0e66c567e7c4b5ab213b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 descr="58407649afe0e66c567e7c4b5ab213b1_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7" name="图片 157" descr="47fc073491fb0d63762d79d7655cf1e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 descr="47fc073491fb0d63762d79d7655cf1ef_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8" name="图片 158" descr="b052302b1e3c94b5240efd00db8b484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 descr="b052302b1e3c94b5240efd00db8b4843_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59" name="图片 159" descr="dc507f20ea205b2d1b5c44779547ada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dc507f20ea205b2d1b5c44779547ada2_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15#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1.2.3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单元（含</w:t>
      </w:r>
      <w:r>
        <w:rPr>
          <w:rFonts w:ascii="仿宋" w:hAnsi="仿宋" w:eastAsia="仿宋"/>
          <w:sz w:val="28"/>
          <w:szCs w:val="28"/>
        </w:rPr>
        <w:t>G</w:t>
      </w:r>
      <w:r>
        <w:rPr>
          <w:rFonts w:hint="eastAsia" w:ascii="仿宋" w:hAnsi="仿宋" w:eastAsia="仿宋"/>
          <w:sz w:val="28"/>
          <w:szCs w:val="28"/>
        </w:rPr>
        <w:t>层架空层）室内消火栓无水，压力表无压力。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单元手报无电源；报警系统瘫痪，无法与主机联动。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单元（含</w:t>
      </w:r>
      <w:r>
        <w:rPr>
          <w:rFonts w:ascii="仿宋" w:hAnsi="仿宋" w:eastAsia="仿宋"/>
          <w:sz w:val="28"/>
          <w:szCs w:val="28"/>
        </w:rPr>
        <w:t>G</w:t>
      </w:r>
      <w:r>
        <w:rPr>
          <w:rFonts w:hint="eastAsia" w:ascii="仿宋" w:hAnsi="仿宋" w:eastAsia="仿宋"/>
          <w:sz w:val="28"/>
          <w:szCs w:val="28"/>
        </w:rPr>
        <w:t>层架空层）应急照明灯、安全出口灯及疏散指示灯无电源，大部分应急照明灯损坏。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单元试验消火栓无水压力。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1~3</w:t>
      </w:r>
      <w:r>
        <w:rPr>
          <w:rFonts w:hint="eastAsia" w:ascii="仿宋" w:hAnsi="仿宋" w:eastAsia="仿宋"/>
          <w:sz w:val="28"/>
          <w:szCs w:val="28"/>
        </w:rPr>
        <w:t>单元屋顶封闭楼梯间防火门损坏需更换。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15#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1.2.3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709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24"/>
        <w:gridCol w:w="1547"/>
        <w:gridCol w:w="1547"/>
        <w:gridCol w:w="2086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123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174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117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24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86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15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15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b/>
                <w:bCs/>
                <w:sz w:val="28"/>
                <w:szCs w:val="28"/>
              </w:rPr>
              <w:t>1</w:t>
            </w:r>
            <w:r>
              <w:rPr>
                <w:rFonts w:hint="eastAsia" w:ascii="仿宋" w:hAnsi="仿宋" w:eastAsia="仿宋"/>
                <w:b/>
                <w:bCs/>
                <w:sz w:val="28"/>
                <w:szCs w:val="28"/>
              </w:rPr>
              <w:t>单元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48075"/>
                  <wp:effectExtent l="0" t="0" r="13335" b="9525"/>
                  <wp:docPr id="160" name="图片 160" descr="ce5c21c70bbb4c945bda37ae5ac8e60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ce5c21c70bbb4c945bda37ae5ac8e609_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rcRect b="19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19500"/>
                  <wp:effectExtent l="0" t="0" r="3810" b="7620"/>
                  <wp:docPr id="161" name="图片 161" descr="b90c0584d82fc6af3fb71baa80a640c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 descr="b90c0584d82fc6af3fb71baa80a640c4_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rcRect b="20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514725"/>
                  <wp:effectExtent l="0" t="0" r="13335" b="5715"/>
                  <wp:docPr id="162" name="图片 162" descr="c7a9663af2009c7fe8abda95d94e064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c7a9663af2009c7fe8abda95d94e064a_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rcRect b="22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51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514725"/>
                  <wp:effectExtent l="0" t="0" r="13335" b="5715"/>
                  <wp:docPr id="163" name="图片 163" descr="8ec458e78818c4fdab905a37fa5f800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 descr="8ec458e78818c4fdab905a37fa5f8007_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rcRect t="22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51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仿宋" w:hAnsi="仿宋" w:eastAsia="仿宋"/>
          <w:sz w:val="28"/>
          <w:szCs w:val="28"/>
        </w:rPr>
      </w:pPr>
    </w:p>
    <w:p>
      <w:pPr>
        <w:rPr>
          <w:rFonts w:ascii="黑体" w:hAnsi="黑体" w:eastAsia="黑体"/>
          <w:sz w:val="28"/>
          <w:szCs w:val="28"/>
        </w:rPr>
      </w:pP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514725"/>
                  <wp:effectExtent l="0" t="0" r="13335" b="5715"/>
                  <wp:docPr id="164" name="图片 164" descr="79251f7bb4d78ae9aee8c449175e9bf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 descr="79251f7bb4d78ae9aee8c449175e9bfe_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rcRect t="22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51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09950"/>
                  <wp:effectExtent l="0" t="0" r="13335" b="3810"/>
                  <wp:docPr id="165" name="图片 165" descr="722036b239afe67b7d667742b3bae28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 descr="722036b239afe67b7d667742b3bae280_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rcRect b="23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95900" cy="2971800"/>
                  <wp:effectExtent l="0" t="0" r="7620" b="0"/>
                  <wp:docPr id="166" name="图片 166" descr="9093c5a4410353603f0eda313c13129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 descr="9093c5a4410353603f0eda313c131293_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0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b/>
                <w:bCs/>
                <w:sz w:val="28"/>
                <w:szCs w:val="28"/>
              </w:rPr>
              <w:t>2</w:t>
            </w:r>
            <w:r>
              <w:rPr>
                <w:rFonts w:hint="eastAsia" w:ascii="仿宋" w:hAnsi="仿宋" w:eastAsia="仿宋"/>
                <w:b/>
                <w:bCs/>
                <w:sz w:val="28"/>
                <w:szCs w:val="28"/>
              </w:rPr>
              <w:t>单元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590925"/>
                  <wp:effectExtent l="0" t="0" r="13335" b="5715"/>
                  <wp:docPr id="167" name="图片 167" descr="9ac5be4222992ccf88959dfbf4fc12a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 descr="9ac5be4222992ccf88959dfbf4fc12a5_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rcRect t="7318" b="12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59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86175"/>
                  <wp:effectExtent l="0" t="0" r="13335" b="1905"/>
                  <wp:docPr id="168" name="图片 168" descr="1d91f5cfea6156607c5318b39969c7d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 descr="1d91f5cfea6156607c5318b39969c7d6_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rcRect b="18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8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38550"/>
                  <wp:effectExtent l="0" t="0" r="13335" b="3810"/>
                  <wp:docPr id="169" name="图片 169" descr="6b4ba6d5b18db92c4be24341f5faa66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 descr="6b4ba6d5b18db92c4be24341f5faa663_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rcRect t="18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3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638550"/>
                  <wp:effectExtent l="0" t="0" r="3810" b="3810"/>
                  <wp:docPr id="170" name="图片 170" descr="063e0e73c1ba5a4f53a28b8858f0dc6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 descr="063e0e73c1ba5a4f53a28b8858f0dc68_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rcRect b="20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63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743325"/>
                  <wp:effectExtent l="0" t="0" r="13335" b="5715"/>
                  <wp:docPr id="171" name="图片 171" descr="144218063dfc1b56aac22ba16e0f780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 descr="144218063dfc1b56aac22ba16e0f780b_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rcRect b="17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74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552825"/>
                  <wp:effectExtent l="0" t="0" r="13335" b="13335"/>
                  <wp:docPr id="172" name="图片 172" descr="4f723731300b59880e376b26236a98c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 descr="4f723731300b59880e376b26236a98cf_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rcRect b="20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55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43175" cy="3876675"/>
                  <wp:effectExtent l="0" t="0" r="1905" b="9525"/>
                  <wp:docPr id="173" name="图片 173" descr="c09dde3e8d2181d806fdf16457bfeb1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 descr="c09dde3e8d2181d806fdf16457bfeb11_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rcRect b="149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38575"/>
                  <wp:effectExtent l="0" t="0" r="13335" b="1905"/>
                  <wp:docPr id="174" name="图片 174" descr="5c4ed704d9ccac06afd15c79447528b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 descr="5c4ed704d9ccac06afd15c79447528ba_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rcRect b="15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3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95700"/>
                  <wp:effectExtent l="0" t="0" r="13335" b="7620"/>
                  <wp:docPr id="175" name="图片 175" descr="0fdc2817e8e4bdb717811a601033696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 descr="0fdc2817e8e4bdb717811a6010336963_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rcRect t="18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9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b/>
                <w:bCs/>
                <w:sz w:val="28"/>
                <w:szCs w:val="28"/>
              </w:rPr>
              <w:t>3</w:t>
            </w:r>
            <w:r>
              <w:rPr>
                <w:rFonts w:hint="eastAsia" w:ascii="仿宋" w:hAnsi="仿宋" w:eastAsia="仿宋"/>
                <w:b/>
                <w:bCs/>
                <w:sz w:val="28"/>
                <w:szCs w:val="28"/>
              </w:rPr>
              <w:t>单元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48075"/>
                  <wp:effectExtent l="0" t="0" r="13335" b="9525"/>
                  <wp:docPr id="176" name="图片 176" descr="1b4e4ce8358a9c6b8c6983a1afb9c24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 descr="1b4e4ce8358a9c6b8c6983a1afb9c243_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rcRect t="9409" b="9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743325"/>
                  <wp:effectExtent l="0" t="0" r="13335" b="5715"/>
                  <wp:docPr id="177" name="图片 177" descr="4d33d928256e11d762b5130c4eb718b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4d33d928256e11d762b5130c4eb718b1_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rcRect b="17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74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705225"/>
                  <wp:effectExtent l="0" t="0" r="13335" b="13335"/>
                  <wp:docPr id="178" name="图片 178" descr="3d47f19e5f96f6aa552d9bc37ca9e14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 descr="3d47f19e5f96f6aa552d9bc37ca9e149_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rcRect t="12535" b="6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70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48075"/>
                  <wp:effectExtent l="0" t="0" r="13335" b="9525"/>
                  <wp:docPr id="179" name="图片 179" descr="5837e0b74ce8f8483f452f1120e7977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 descr="5837e0b74ce8f8483f452f1120e7977a_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rcRect b="19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4200525"/>
                  <wp:effectExtent l="0" t="0" r="13335" b="5715"/>
                  <wp:docPr id="180" name="图片 180" descr="0c28a3bed2b49754d380b4f4980a9a8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 descr="0c28a3bed2b49754d380b4f4980a9a85_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rcRect b="7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420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4095750"/>
                  <wp:effectExtent l="0" t="0" r="13335" b="3810"/>
                  <wp:docPr id="181" name="图片 181" descr="31d15e1db7dbd7e2cc55d616ee14f7f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 descr="31d15e1db7dbd7e2cc55d616ee14f7f6_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rcRect b="8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409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43175" cy="3876675"/>
                  <wp:effectExtent l="0" t="0" r="1905" b="9525"/>
                  <wp:docPr id="182" name="图片 182" descr="43883f5390e18fe61b40ef8839d14aa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 descr="43883f5390e18fe61b40ef8839d14aa0_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rcRect b="13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76675"/>
                  <wp:effectExtent l="0" t="0" r="13335" b="9525"/>
                  <wp:docPr id="183" name="图片 183" descr="dfa129cce18d3d07039a06be0768d1a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 descr="dfa129cce18d3d07039a06be0768d1af_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rcRect b="149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黑体" w:hAnsi="黑体" w:eastAsia="黑体"/>
          <w:sz w:val="28"/>
          <w:szCs w:val="28"/>
        </w:rPr>
      </w:pPr>
    </w:p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ascii="黑体" w:hAnsi="黑体" w:eastAsia="黑体"/>
          <w:sz w:val="28"/>
          <w:szCs w:val="28"/>
        </w:rPr>
        <w:t>16#</w:t>
      </w:r>
      <w:r>
        <w:rPr>
          <w:rFonts w:hint="eastAsia" w:ascii="黑体" w:hAnsi="黑体" w:eastAsia="黑体"/>
          <w:sz w:val="28"/>
          <w:szCs w:val="28"/>
        </w:rPr>
        <w:t>栋（</w:t>
      </w:r>
      <w:r>
        <w:rPr>
          <w:rFonts w:ascii="黑体" w:hAnsi="黑体" w:eastAsia="黑体"/>
          <w:sz w:val="28"/>
          <w:szCs w:val="28"/>
        </w:rPr>
        <w:t>1.2</w:t>
      </w:r>
      <w:r>
        <w:rPr>
          <w:rFonts w:hint="eastAsia" w:ascii="黑体" w:hAnsi="黑体" w:eastAsia="黑体"/>
          <w:sz w:val="28"/>
          <w:szCs w:val="28"/>
        </w:rPr>
        <w:t>单元）问题总结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单元部分消火栓箱锈死无法开启需维修。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单元室内消火栓无水，压力表无压力。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单元屋顶防火门损坏、老化无法使用需更换。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单元顶层试验消火栓无水，压力表无压力。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单元（含</w:t>
      </w:r>
      <w:r>
        <w:rPr>
          <w:rFonts w:ascii="仿宋" w:hAnsi="仿宋" w:eastAsia="仿宋"/>
          <w:sz w:val="28"/>
          <w:szCs w:val="28"/>
        </w:rPr>
        <w:t>G</w:t>
      </w:r>
      <w:r>
        <w:rPr>
          <w:rFonts w:hint="eastAsia" w:ascii="仿宋" w:hAnsi="仿宋" w:eastAsia="仿宋"/>
          <w:sz w:val="28"/>
          <w:szCs w:val="28"/>
        </w:rPr>
        <w:t>层架空层）应急照明灯、安全出口灯及疏散指示灯无电源，大部分应急照明灯损坏。</w:t>
      </w:r>
    </w:p>
    <w:p>
      <w:pPr>
        <w:ind w:firstLine="560" w:firstLineChars="200"/>
        <w:rPr>
          <w:rFonts w:hint="eastAsia"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1~2</w:t>
      </w:r>
      <w:r>
        <w:rPr>
          <w:rFonts w:hint="eastAsia" w:ascii="仿宋" w:hAnsi="仿宋" w:eastAsia="仿宋"/>
          <w:sz w:val="28"/>
          <w:szCs w:val="28"/>
        </w:rPr>
        <w:t>单元手报无电源。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t>16#</w:t>
      </w:r>
      <w:r>
        <w:rPr>
          <w:rFonts w:hint="eastAsia" w:ascii="仿宋" w:hAnsi="仿宋" w:eastAsia="仿宋"/>
          <w:b/>
          <w:bCs/>
          <w:sz w:val="28"/>
          <w:szCs w:val="28"/>
        </w:rPr>
        <w:t>栋（</w:t>
      </w:r>
      <w:r>
        <w:rPr>
          <w:rFonts w:ascii="仿宋" w:hAnsi="仿宋" w:eastAsia="仿宋"/>
          <w:b/>
          <w:bCs/>
          <w:sz w:val="28"/>
          <w:szCs w:val="28"/>
        </w:rPr>
        <w:t>1.2</w:t>
      </w:r>
      <w:r>
        <w:rPr>
          <w:rFonts w:hint="eastAsia" w:ascii="仿宋" w:hAnsi="仿宋" w:eastAsia="仿宋"/>
          <w:b/>
          <w:bCs/>
          <w:sz w:val="28"/>
          <w:szCs w:val="28"/>
        </w:rPr>
        <w:t>单元）设备整改统计表</w:t>
      </w:r>
    </w:p>
    <w:tbl>
      <w:tblPr>
        <w:tblStyle w:val="6"/>
        <w:tblW w:w="8633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02"/>
        <w:gridCol w:w="1547"/>
        <w:gridCol w:w="1547"/>
        <w:gridCol w:w="2032"/>
        <w:gridCol w:w="16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建筑原设计数量（个）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现维修数量（个）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现更换数量（个）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84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38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40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547" w:type="dxa"/>
            <w:shd w:val="clear" w:color="auto" w:fill="F2F2F2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116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防火门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FM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乙</w:t>
            </w:r>
            <w:r>
              <w:rPr>
                <w:rFonts w:ascii="仿宋" w:hAnsi="仿宋" w:eastAsia="仿宋"/>
                <w:sz w:val="24"/>
                <w:szCs w:val="24"/>
              </w:rPr>
              <w:t>0921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室内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消火栓箱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23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0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正压送风机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47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605" w:type="dxa"/>
            <w:shd w:val="clear" w:color="auto" w:fill="F2F2F2"/>
            <w:vAlign w:val="center"/>
          </w:tcPr>
          <w:p>
            <w:pPr>
              <w:spacing w:line="4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16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16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b/>
                <w:bCs/>
                <w:sz w:val="28"/>
                <w:szCs w:val="28"/>
              </w:rPr>
              <w:t>1</w:t>
            </w:r>
            <w:r>
              <w:rPr>
                <w:rFonts w:hint="eastAsia" w:ascii="仿宋" w:hAnsi="仿宋" w:eastAsia="仿宋"/>
                <w:b/>
                <w:bCs/>
                <w:sz w:val="28"/>
                <w:szCs w:val="28"/>
              </w:rPr>
              <w:t>单元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19525"/>
                  <wp:effectExtent l="0" t="0" r="13335" b="5715"/>
                  <wp:docPr id="184" name="图片 184" descr="30193cc95a8d2174889bd6cea73167c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 descr="30193cc95a8d2174889bd6cea73167cd_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rcRect t="14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781425"/>
                  <wp:effectExtent l="0" t="0" r="13335" b="13335"/>
                  <wp:docPr id="185" name="图片 185" descr="60ac240972296063d5786ad7ac3bfd2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 descr="60ac240972296063d5786ad7ac3bfd26_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rcRect t="4767" b="10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78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67100"/>
                  <wp:effectExtent l="0" t="0" r="13335" b="7620"/>
                  <wp:docPr id="186" name="图片 186" descr="0e065bf7ba60b1fd177a4da1e6a8c2f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 descr="0e065bf7ba60b1fd177a4da1e6a8c2f4_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rcRect b="23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6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187" name="图片 187" descr="e0022e60a167d363238b7bccac9c9c1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 descr="e0022e60a167d363238b7bccac9c9c19_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rcRect t="24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76675"/>
                  <wp:effectExtent l="0" t="0" r="13335" b="9525"/>
                  <wp:docPr id="188" name="图片 188" descr="574d27de69b47861b8a1d1a7bd38001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 descr="574d27de69b47861b8a1d1a7bd380019_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rcRect t="149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933825"/>
                  <wp:effectExtent l="0" t="0" r="13335" b="13335"/>
                  <wp:docPr id="189" name="图片 189" descr="830844b5c30a2ae45dd737aa5c2fdb8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 descr="830844b5c30a2ae45dd737aa5c2fdb8b_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rcRect t="137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93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914775"/>
                  <wp:effectExtent l="0" t="0" r="13335" b="1905"/>
                  <wp:docPr id="190" name="图片 190" descr="8c5f4357dd6f83efe9c7868630dc550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 descr="8c5f4357dd6f83efe9c7868630dc550e_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rcRect t="13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91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86200"/>
                  <wp:effectExtent l="0" t="0" r="13335" b="0"/>
                  <wp:docPr id="191" name="图片 191" descr="eb1ef12858c0ff2b6d039f157658b1f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 descr="eb1ef12858c0ff2b6d039f157658b1f2_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rcRect b="14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43175" cy="3819525"/>
                  <wp:effectExtent l="0" t="0" r="1905" b="5715"/>
                  <wp:docPr id="192" name="图片 192" descr="c2f9e583a1edcf34b80d89db8091d2f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 descr="c2f9e583a1edcf34b80d89db8091d2fb_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rcRect t="14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38575"/>
                  <wp:effectExtent l="0" t="0" r="13335" b="1905"/>
                  <wp:docPr id="193" name="图片 193" descr="8a51b17f12873d0ed18758ab9370a70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 descr="8a51b17f12873d0ed18758ab9370a704_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rcRect b="158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3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仿宋" w:hAnsi="仿宋" w:eastAsia="仿宋"/>
          <w:sz w:val="28"/>
          <w:szCs w:val="28"/>
        </w:rPr>
      </w:pP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b/>
                <w:bCs/>
                <w:sz w:val="28"/>
                <w:szCs w:val="28"/>
              </w:rPr>
              <w:t>2</w:t>
            </w:r>
            <w:r>
              <w:rPr>
                <w:rFonts w:hint="eastAsia" w:ascii="仿宋" w:hAnsi="仿宋" w:eastAsia="仿宋"/>
                <w:b/>
                <w:bCs/>
                <w:sz w:val="28"/>
                <w:szCs w:val="28"/>
              </w:rPr>
              <w:t>单元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19500"/>
                  <wp:effectExtent l="0" t="0" r="13335" b="7620"/>
                  <wp:docPr id="194" name="图片 194" descr="b650f57b9cd74d4351871571fd06a5e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b650f57b9cd74d4351871571fd06a5e7_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rcRect t="6580" b="140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600450"/>
                  <wp:effectExtent l="0" t="0" r="13335" b="11430"/>
                  <wp:docPr id="195" name="图片 195" descr="a11d17b64e0329a9da06bf443bef719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 descr="a11d17b64e0329a9da06bf443bef7195_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rcRect t="8955" b="10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60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771900"/>
                  <wp:effectExtent l="0" t="0" r="13335" b="7620"/>
                  <wp:docPr id="196" name="图片 196" descr="539a52dfa15367f67fee6bce5806214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539a52dfa15367f67fee6bce58062141_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rcRect t="15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7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849370"/>
                  <wp:effectExtent l="0" t="0" r="3810" b="6350"/>
                  <wp:docPr id="197" name="图片 197" descr="4d8009a4c8a11fe52cee51d2529bef3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 descr="4d8009a4c8a11fe52cee51d2529bef35_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rcRect t="16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84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76675"/>
                  <wp:effectExtent l="0" t="0" r="13335" b="9525"/>
                  <wp:docPr id="198" name="图片 198" descr="045131bb77c0423a67f85ad8687cc8d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 descr="045131bb77c0423a67f85ad8687cc8d0_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rcRect t="4778" b="10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914775"/>
                  <wp:effectExtent l="0" t="0" r="13335" b="1905"/>
                  <wp:docPr id="199" name="图片 199" descr="fde3fd62def25c45dd4ae6f6f928f93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9" descr="fde3fd62def25c45dd4ae6f6f928f930_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rcRect b="13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914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48100"/>
                  <wp:effectExtent l="0" t="0" r="13335" b="7620"/>
                  <wp:docPr id="200" name="图片 200" descr="ff3f1cdf4d025a8a3700eaa91cdc3f2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ff3f1cdf4d025a8a3700eaa91cdc3f20_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rcRect t="15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76675"/>
                  <wp:effectExtent l="0" t="0" r="13335" b="9525"/>
                  <wp:docPr id="201" name="图片 201" descr="91b20dcdcaec5a40f42dac7de632e6b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91b20dcdcaec5a40f42dac7de632e6bc_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rcRect t="4767" b="10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876675"/>
                  <wp:effectExtent l="0" t="0" r="13335" b="9525"/>
                  <wp:docPr id="202" name="图片 202" descr="9b8ff6491ca72733c7ff7c77ef27cc5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202" descr="9b8ff6491ca72733c7ff7c77ef27cc51_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rcRect t="12852" b="2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黑体" w:hAnsi="黑体" w:eastAsia="黑体"/>
          <w:sz w:val="28"/>
          <w:szCs w:val="28"/>
        </w:rPr>
        <w:t>地下室一（</w:t>
      </w:r>
      <w:r>
        <w:rPr>
          <w:rFonts w:ascii="黑体" w:hAnsi="黑体" w:eastAsia="黑体"/>
          <w:sz w:val="28"/>
          <w:szCs w:val="28"/>
        </w:rPr>
        <w:t>1~8</w:t>
      </w:r>
      <w:r>
        <w:rPr>
          <w:rFonts w:hint="eastAsia" w:ascii="黑体" w:hAnsi="黑体" w:eastAsia="黑体"/>
          <w:sz w:val="28"/>
          <w:szCs w:val="28"/>
        </w:rPr>
        <w:t>栋）问题总结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台风机无法启动</w:t>
      </w:r>
      <w:r>
        <w:rPr>
          <w:rFonts w:hint="eastAsia" w:ascii="仿宋" w:hAnsi="仿宋" w:eastAsia="仿宋"/>
          <w:sz w:val="28"/>
          <w:szCs w:val="28"/>
          <w:lang w:eastAsia="zh-CN"/>
        </w:rPr>
        <w:t>需维修</w:t>
      </w:r>
      <w:r>
        <w:rPr>
          <w:rFonts w:hint="eastAsia" w:ascii="仿宋" w:hAnsi="仿宋" w:eastAsia="仿宋"/>
          <w:sz w:val="28"/>
          <w:szCs w:val="28"/>
        </w:rPr>
        <w:t>，控制柜故障需更换。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10</w:t>
      </w:r>
      <w:r>
        <w:rPr>
          <w:rFonts w:hint="eastAsia" w:ascii="仿宋" w:hAnsi="仿宋" w:eastAsia="仿宋"/>
          <w:sz w:val="28"/>
          <w:szCs w:val="28"/>
        </w:rPr>
        <w:t>台风机异响需维修，控制柜无电源需更换。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）四处风管损坏，尺寸为：长</w:t>
      </w:r>
      <w:r>
        <w:rPr>
          <w:rFonts w:ascii="仿宋" w:hAnsi="仿宋" w:eastAsia="仿宋"/>
          <w:sz w:val="28"/>
          <w:szCs w:val="28"/>
        </w:rPr>
        <w:t>*</w:t>
      </w:r>
      <w:r>
        <w:rPr>
          <w:rFonts w:hint="eastAsia" w:ascii="仿宋" w:hAnsi="仿宋" w:eastAsia="仿宋"/>
          <w:sz w:val="28"/>
          <w:szCs w:val="28"/>
        </w:rPr>
        <w:t>宽</w:t>
      </w:r>
      <w:r>
        <w:rPr>
          <w:rFonts w:ascii="仿宋" w:hAnsi="仿宋" w:eastAsia="仿宋"/>
          <w:sz w:val="28"/>
          <w:szCs w:val="28"/>
        </w:rPr>
        <w:t>*</w:t>
      </w:r>
      <w:r>
        <w:rPr>
          <w:rFonts w:hint="eastAsia" w:ascii="仿宋" w:hAnsi="仿宋" w:eastAsia="仿宋"/>
          <w:sz w:val="28"/>
          <w:szCs w:val="28"/>
        </w:rPr>
        <w:t>高</w:t>
      </w:r>
      <w:r>
        <w:rPr>
          <w:rFonts w:ascii="仿宋" w:hAnsi="仿宋" w:eastAsia="仿宋"/>
          <w:sz w:val="28"/>
          <w:szCs w:val="28"/>
        </w:rPr>
        <w:t xml:space="preserve"> 1.1m*0.8m*0.3m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）所有疏散指示灯均无电源且损坏严重需更换。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sz w:val="28"/>
          <w:szCs w:val="28"/>
        </w:rPr>
        <w:t>）所有消火箱箱体锈死无法</w:t>
      </w:r>
      <w:r>
        <w:rPr>
          <w:rFonts w:hint="eastAsia" w:ascii="仿宋" w:hAnsi="仿宋" w:eastAsia="仿宋"/>
          <w:sz w:val="28"/>
          <w:szCs w:val="28"/>
          <w:lang w:eastAsia="zh-CN"/>
        </w:rPr>
        <w:t>开启</w:t>
      </w:r>
      <w:r>
        <w:rPr>
          <w:rFonts w:hint="eastAsia" w:ascii="仿宋" w:hAnsi="仿宋" w:eastAsia="仿宋"/>
          <w:sz w:val="28"/>
          <w:szCs w:val="28"/>
        </w:rPr>
        <w:t>，需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维修、</w:t>
      </w:r>
      <w:r>
        <w:rPr>
          <w:rFonts w:hint="eastAsia" w:ascii="仿宋" w:hAnsi="仿宋" w:eastAsia="仿宋"/>
          <w:sz w:val="28"/>
          <w:szCs w:val="28"/>
        </w:rPr>
        <w:t>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sz w:val="28"/>
          <w:szCs w:val="28"/>
        </w:rPr>
        <w:t>）缺失或损坏</w:t>
      </w:r>
      <w:r>
        <w:rPr>
          <w:rFonts w:ascii="仿宋" w:hAnsi="仿宋" w:eastAsia="仿宋"/>
          <w:sz w:val="28"/>
          <w:szCs w:val="28"/>
        </w:rPr>
        <w:t>15</w:t>
      </w:r>
      <w:r>
        <w:rPr>
          <w:rFonts w:hint="eastAsia" w:ascii="仿宋" w:hAnsi="仿宋" w:eastAsia="仿宋"/>
          <w:sz w:val="28"/>
          <w:szCs w:val="28"/>
        </w:rPr>
        <w:t>套水枪水带。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7</w:t>
      </w:r>
      <w:r>
        <w:rPr>
          <w:rFonts w:hint="eastAsia" w:ascii="仿宋" w:hAnsi="仿宋" w:eastAsia="仿宋"/>
          <w:sz w:val="28"/>
          <w:szCs w:val="28"/>
        </w:rPr>
        <w:t>）第三防火分区车库出口防火卷帘不能下降，</w:t>
      </w:r>
      <w:r>
        <w:rPr>
          <w:rFonts w:hint="eastAsia" w:ascii="仿宋" w:hAnsi="仿宋" w:eastAsia="仿宋"/>
          <w:sz w:val="28"/>
          <w:szCs w:val="28"/>
          <w:lang w:eastAsia="zh-CN"/>
        </w:rPr>
        <w:t>其控制器</w:t>
      </w:r>
      <w:r>
        <w:rPr>
          <w:rFonts w:hint="eastAsia" w:ascii="仿宋" w:hAnsi="仿宋" w:eastAsia="仿宋"/>
          <w:sz w:val="28"/>
          <w:szCs w:val="28"/>
        </w:rPr>
        <w:t>需</w:t>
      </w:r>
      <w:r>
        <w:rPr>
          <w:rFonts w:hint="eastAsia" w:ascii="仿宋" w:hAnsi="仿宋" w:eastAsia="仿宋"/>
          <w:sz w:val="28"/>
          <w:szCs w:val="28"/>
          <w:lang w:eastAsia="zh-CN"/>
        </w:rPr>
        <w:t>进行维修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ind w:firstLine="548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w w:val="98"/>
          <w:sz w:val="28"/>
          <w:szCs w:val="28"/>
        </w:rPr>
        <w:t>（</w:t>
      </w:r>
      <w:r>
        <w:rPr>
          <w:rFonts w:hint="eastAsia" w:ascii="仿宋" w:hAnsi="仿宋" w:eastAsia="仿宋"/>
          <w:w w:val="98"/>
          <w:sz w:val="28"/>
          <w:szCs w:val="28"/>
          <w:lang w:val="en-US" w:eastAsia="zh-CN"/>
        </w:rPr>
        <w:t>8</w:t>
      </w:r>
      <w:r>
        <w:rPr>
          <w:rFonts w:hint="eastAsia" w:ascii="仿宋" w:hAnsi="仿宋" w:eastAsia="仿宋"/>
          <w:w w:val="98"/>
          <w:sz w:val="28"/>
          <w:szCs w:val="28"/>
        </w:rPr>
        <w:t>）报警系统瘫痪，部分设备故障需维修，</w:t>
      </w:r>
      <w:r>
        <w:rPr>
          <w:rFonts w:hint="eastAsia" w:ascii="仿宋" w:hAnsi="仿宋" w:eastAsia="仿宋"/>
          <w:w w:val="98"/>
          <w:sz w:val="28"/>
          <w:szCs w:val="28"/>
          <w:lang w:eastAsia="zh-CN"/>
        </w:rPr>
        <w:t>所有</w:t>
      </w:r>
      <w:r>
        <w:rPr>
          <w:rFonts w:hint="eastAsia" w:ascii="仿宋" w:hAnsi="仿宋" w:eastAsia="仿宋"/>
          <w:w w:val="98"/>
          <w:sz w:val="28"/>
          <w:szCs w:val="28"/>
        </w:rPr>
        <w:t>点位需联动测试。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地下室一（</w:t>
      </w:r>
      <w:r>
        <w:rPr>
          <w:rFonts w:ascii="仿宋" w:hAnsi="仿宋" w:eastAsia="仿宋"/>
          <w:b/>
          <w:bCs/>
          <w:sz w:val="28"/>
          <w:szCs w:val="28"/>
        </w:rPr>
        <w:t>1~8</w:t>
      </w:r>
      <w:r>
        <w:rPr>
          <w:rFonts w:hint="eastAsia" w:ascii="仿宋" w:hAnsi="仿宋" w:eastAsia="仿宋"/>
          <w:b/>
          <w:bCs/>
          <w:sz w:val="28"/>
          <w:szCs w:val="28"/>
        </w:rPr>
        <w:t>栋）设备整改统计表</w:t>
      </w:r>
    </w:p>
    <w:tbl>
      <w:tblPr>
        <w:tblStyle w:val="6"/>
        <w:tblW w:w="86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174"/>
        <w:gridCol w:w="1100"/>
        <w:gridCol w:w="1570"/>
        <w:gridCol w:w="24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建筑原设计数量（个）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现维修数量（个）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现更换数量（个）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90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23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9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温感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71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2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87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17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10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94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12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89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4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50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9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消防电话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30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仿宋" w:cs="宋体"/>
                <w:color w:val="000000"/>
                <w:kern w:val="0"/>
                <w:sz w:val="22"/>
                <w:lang w:val="en-US" w:eastAsia="zh-CN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174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130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174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34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19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室内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消火栓箱</w:t>
            </w:r>
          </w:p>
        </w:tc>
        <w:tc>
          <w:tcPr>
            <w:tcW w:w="1174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防火卷帘</w:t>
            </w: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控制器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ind w:left="-80" w:leftChars="-38" w:right="-101" w:rightChars="-48" w:firstLine="0" w:firstLineChars="0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8个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1个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174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24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风管更换</w:t>
            </w:r>
          </w:p>
        </w:tc>
        <w:tc>
          <w:tcPr>
            <w:tcW w:w="1174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11.6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平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水枪水带</w:t>
            </w:r>
          </w:p>
        </w:tc>
        <w:tc>
          <w:tcPr>
            <w:tcW w:w="1174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60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套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消防高温排烟风机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PY-1,2,7,8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HTF-Z-I No.8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L=29172m3/h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H=661Pa  N=7.5kw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消防高温排烟风机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PY-3,4,5,6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HTF-Z-I No.10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L=45679m3/h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H=630Pa  N=11kw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JY-1,2,3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，</w:t>
            </w:r>
            <w:r>
              <w:rPr>
                <w:rFonts w:ascii="仿宋" w:hAnsi="仿宋" w:eastAsia="仿宋"/>
                <w:sz w:val="24"/>
                <w:szCs w:val="24"/>
              </w:rPr>
              <w:t>4,5,6,7,8,11,12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SDF-6.3-4P-30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L=16342m3/h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H=307Pa  N=2.2kw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PF-1,SF-5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SDF-6.3-4P-40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L=16148m3/h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H=412Pa  N=3.0kw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JY-9,10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SDF-7.1-4P-30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L=25156m3/h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H=300Pa  N=4.0kw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SF-1,4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SDF-8-4P-45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L=39200m3/h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H=594Pa  N=11kw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174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10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57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404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SF-2,3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SDF-10-4P-25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L=65675m3/h</w:t>
            </w:r>
          </w:p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H=547Pa  N=22kw</w:t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17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17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71875"/>
                  <wp:effectExtent l="0" t="0" r="3810" b="9525"/>
                  <wp:docPr id="203" name="图片 203" descr="43caf7a1d733a35aeb890a0ff2aa43e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03" descr="43caf7a1d733a35aeb890a0ff2aa43ed_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rcRect t="10916" b="23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62350"/>
                  <wp:effectExtent l="0" t="0" r="3810" b="3810"/>
                  <wp:docPr id="204" name="图片 204" descr="fee88408fa8f0b2cf2d0703255772c6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4" descr="fee88408fa8f0b2cf2d0703255772c6f_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rcRect b="35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6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62350"/>
                  <wp:effectExtent l="0" t="0" r="3810" b="3810"/>
                  <wp:docPr id="205" name="图片 205" descr="d02464a8797aa50b4a2ec38ab743922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 descr="d02464a8797aa50b4a2ec38ab743922c_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rcRect t="6212" b="297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62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409950"/>
                  <wp:effectExtent l="0" t="0" r="3810" b="3810"/>
                  <wp:docPr id="206" name="图片 206" descr="72df4a971c83d057c3dcda41ac3b565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72df4a971c83d057c3dcda41ac3b565b_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rcRect t="11133" b="26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457575"/>
                  <wp:effectExtent l="0" t="0" r="3810" b="1905"/>
                  <wp:docPr id="207" name="图片 207" descr="8f21b6e54e2b7f8c584d0805dfd755f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8f21b6e54e2b7f8c584d0805dfd755f7_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rcRect t="8347" b="289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45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409950"/>
                  <wp:effectExtent l="0" t="0" r="3810" b="3810"/>
                  <wp:docPr id="208" name="图片 208" descr="801fe49a6a7f0e79d7ca52168203596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 descr="801fe49a6a7f0e79d7ca521682035966_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rcRect b="37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71875"/>
                  <wp:effectExtent l="0" t="0" r="3810" b="9525"/>
                  <wp:docPr id="209" name="图片 209" descr="61df4d9aaec96b8f9c51e5f1228c27c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 descr="61df4d9aaec96b8f9c51e5f1228c27c4_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rcRect t="8359" b="27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571875"/>
                  <wp:effectExtent l="0" t="0" r="3810" b="9525"/>
                  <wp:docPr id="210" name="图片 210" descr="99dbff8981dc8b98ba6d8b117a3e783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 descr="99dbff8981dc8b98ba6d8b117a3e7837_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rcRect t="4488" b="31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467100"/>
                  <wp:effectExtent l="0" t="0" r="3810" b="7620"/>
                  <wp:docPr id="211" name="图片 211" descr="c13a1d1b12b268ab588c4dac59dfe4a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 descr="c13a1d1b12b268ab588c4dac59dfe4a7_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rcRect b="37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46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409825" cy="1647825"/>
                  <wp:effectExtent l="0" t="0" r="13335" b="13335"/>
                  <wp:docPr id="212" name="图片 212" descr="492194af3b3ecdd7c01fcb11069e1dd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 descr="492194af3b3ecdd7c01fcb11069e1ddd_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rcRect l="20465" r="12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spacing w:line="20" w:lineRule="exact"/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390775" cy="1581150"/>
                  <wp:effectExtent l="0" t="0" r="1905" b="3810"/>
                  <wp:docPr id="213" name="图片 213" descr="fb441acadb359b5c037d9459535c7a3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fb441acadb359b5c037d9459535c7a32_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rcRect l="22350" r="6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71750" cy="3848100"/>
                  <wp:effectExtent l="0" t="0" r="3810" b="7620"/>
                  <wp:docPr id="214" name="图片 214" descr="fe6cedee2356e45e4c7ba2687753709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fe6cedee2356e45e4c7ba26877537093_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rcRect t="16054" b="14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黑体" w:hAnsi="黑体" w:eastAsia="黑体"/>
          <w:sz w:val="28"/>
          <w:szCs w:val="28"/>
        </w:rPr>
        <w:br w:type="page"/>
      </w:r>
      <w:r>
        <w:rPr>
          <w:rFonts w:hint="eastAsia" w:ascii="黑体" w:hAnsi="黑体" w:eastAsia="黑体"/>
          <w:sz w:val="28"/>
          <w:szCs w:val="28"/>
        </w:rPr>
        <w:t>地下室二（</w:t>
      </w:r>
      <w:r>
        <w:rPr>
          <w:rFonts w:ascii="黑体" w:hAnsi="黑体" w:eastAsia="黑体"/>
          <w:sz w:val="28"/>
          <w:szCs w:val="28"/>
        </w:rPr>
        <w:t>9~16</w:t>
      </w:r>
      <w:r>
        <w:rPr>
          <w:rFonts w:hint="eastAsia" w:ascii="黑体" w:hAnsi="黑体" w:eastAsia="黑体"/>
          <w:sz w:val="28"/>
          <w:szCs w:val="28"/>
        </w:rPr>
        <w:t>栋）问题总结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12</w:t>
      </w:r>
      <w:r>
        <w:rPr>
          <w:rFonts w:hint="eastAsia" w:ascii="仿宋" w:hAnsi="仿宋" w:eastAsia="仿宋"/>
          <w:sz w:val="28"/>
          <w:szCs w:val="28"/>
        </w:rPr>
        <w:t>栋</w:t>
      </w:r>
      <w:r>
        <w:rPr>
          <w:rFonts w:ascii="仿宋" w:hAnsi="仿宋" w:eastAsia="仿宋"/>
          <w:sz w:val="28"/>
          <w:szCs w:val="28"/>
        </w:rPr>
        <w:t>C076</w:t>
      </w:r>
      <w:r>
        <w:rPr>
          <w:rFonts w:hint="eastAsia" w:ascii="仿宋" w:hAnsi="仿宋" w:eastAsia="仿宋"/>
          <w:sz w:val="28"/>
          <w:szCs w:val="28"/>
        </w:rPr>
        <w:t>车位旁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台风机及控制柜损坏，风机需维修，控制需整体更换。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）楼层显示器无电源，无法与报警主机联动。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B029</w:t>
      </w:r>
      <w:r>
        <w:rPr>
          <w:rFonts w:hint="eastAsia" w:ascii="仿宋" w:hAnsi="仿宋" w:eastAsia="仿宋"/>
          <w:sz w:val="28"/>
          <w:szCs w:val="28"/>
        </w:rPr>
        <w:t>车位旁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台风机异响需维修，控制柜生锈需更换。车位旁另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台风机无法开启需维修，</w:t>
      </w:r>
      <w:r>
        <w:rPr>
          <w:rFonts w:hint="eastAsia" w:ascii="仿宋" w:hAnsi="仿宋" w:eastAsia="仿宋"/>
          <w:sz w:val="28"/>
          <w:szCs w:val="28"/>
          <w:lang w:eastAsia="zh-CN"/>
        </w:rPr>
        <w:t>其</w:t>
      </w:r>
      <w:r>
        <w:rPr>
          <w:rFonts w:hint="eastAsia" w:ascii="仿宋" w:hAnsi="仿宋" w:eastAsia="仿宋"/>
          <w:sz w:val="28"/>
          <w:szCs w:val="28"/>
        </w:rPr>
        <w:t>控制柜无电源需更换。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A090</w:t>
      </w:r>
      <w:r>
        <w:rPr>
          <w:rFonts w:hint="eastAsia" w:ascii="仿宋" w:hAnsi="仿宋" w:eastAsia="仿宋"/>
          <w:sz w:val="28"/>
          <w:szCs w:val="28"/>
        </w:rPr>
        <w:t>车位旁防火卷帘损坏无法下降</w:t>
      </w:r>
      <w:r>
        <w:rPr>
          <w:rFonts w:hint="eastAsia" w:ascii="仿宋" w:hAnsi="仿宋" w:eastAsia="仿宋"/>
          <w:sz w:val="28"/>
          <w:szCs w:val="28"/>
          <w:lang w:eastAsia="zh-CN"/>
        </w:rPr>
        <w:t>，其控制器</w:t>
      </w:r>
      <w:r>
        <w:rPr>
          <w:rFonts w:hint="eastAsia" w:ascii="仿宋" w:hAnsi="仿宋" w:eastAsia="仿宋"/>
          <w:sz w:val="28"/>
          <w:szCs w:val="28"/>
        </w:rPr>
        <w:t>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A090</w:t>
      </w:r>
      <w:r>
        <w:rPr>
          <w:rFonts w:hint="eastAsia" w:ascii="仿宋" w:hAnsi="仿宋" w:eastAsia="仿宋"/>
          <w:sz w:val="28"/>
          <w:szCs w:val="28"/>
        </w:rPr>
        <w:t>车位旁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台风机异响需维修，</w:t>
      </w:r>
      <w:r>
        <w:rPr>
          <w:rFonts w:hint="eastAsia" w:ascii="仿宋" w:hAnsi="仿宋" w:eastAsia="仿宋"/>
          <w:sz w:val="28"/>
          <w:szCs w:val="28"/>
          <w:lang w:eastAsia="zh-CN"/>
        </w:rPr>
        <w:t>旁边</w:t>
      </w:r>
      <w:r>
        <w:rPr>
          <w:rFonts w:hint="eastAsia" w:ascii="仿宋" w:hAnsi="仿宋" w:eastAsia="仿宋"/>
          <w:sz w:val="28"/>
          <w:szCs w:val="28"/>
        </w:rPr>
        <w:t>另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台无动力</w:t>
      </w:r>
      <w:r>
        <w:rPr>
          <w:rFonts w:hint="eastAsia" w:ascii="仿宋" w:hAnsi="仿宋" w:eastAsia="仿宋"/>
          <w:sz w:val="28"/>
          <w:szCs w:val="28"/>
          <w:lang w:eastAsia="zh-CN"/>
        </w:rPr>
        <w:t>需维修</w:t>
      </w:r>
      <w:r>
        <w:rPr>
          <w:rFonts w:hint="eastAsia" w:ascii="仿宋" w:hAnsi="仿宋" w:eastAsia="仿宋"/>
          <w:sz w:val="28"/>
          <w:szCs w:val="28"/>
        </w:rPr>
        <w:t>，控制柜无电源需更换。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A093</w:t>
      </w:r>
      <w:r>
        <w:rPr>
          <w:rFonts w:hint="eastAsia" w:ascii="仿宋" w:hAnsi="仿宋" w:eastAsia="仿宋"/>
          <w:sz w:val="28"/>
          <w:szCs w:val="28"/>
        </w:rPr>
        <w:t>车位旁消火栓箱损坏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个需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7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9</w:t>
      </w:r>
      <w:r>
        <w:rPr>
          <w:rFonts w:hint="eastAsia" w:ascii="仿宋" w:hAnsi="仿宋" w:eastAsia="仿宋"/>
          <w:sz w:val="28"/>
          <w:szCs w:val="28"/>
        </w:rPr>
        <w:t>栋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单元入口处排烟管损坏。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8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A002</w:t>
      </w:r>
      <w:r>
        <w:rPr>
          <w:rFonts w:hint="eastAsia" w:ascii="仿宋" w:hAnsi="仿宋" w:eastAsia="仿宋"/>
          <w:sz w:val="28"/>
          <w:szCs w:val="28"/>
        </w:rPr>
        <w:t>车位旁指示牌损坏需更换。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9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A007</w:t>
      </w:r>
      <w:r>
        <w:rPr>
          <w:rFonts w:hint="eastAsia" w:ascii="仿宋" w:hAnsi="仿宋" w:eastAsia="仿宋"/>
          <w:sz w:val="28"/>
          <w:szCs w:val="28"/>
        </w:rPr>
        <w:t>车位旁风机入口处墙体未防火封堵。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10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A007</w:t>
      </w:r>
      <w:r>
        <w:rPr>
          <w:rFonts w:hint="eastAsia" w:ascii="仿宋" w:hAnsi="仿宋" w:eastAsia="仿宋"/>
          <w:sz w:val="28"/>
          <w:szCs w:val="28"/>
        </w:rPr>
        <w:t>车位旁风机无法启动，控制柜无电源，均需更换。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11</w:t>
      </w:r>
      <w:r>
        <w:rPr>
          <w:rFonts w:hint="eastAsia" w:ascii="仿宋" w:hAnsi="仿宋" w:eastAsia="仿宋"/>
          <w:sz w:val="28"/>
          <w:szCs w:val="28"/>
        </w:rPr>
        <w:t>）地下室所有消火栓箱、疏散指示灯老化、损坏严重，需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维修、</w:t>
      </w:r>
      <w:r>
        <w:rPr>
          <w:rFonts w:hint="eastAsia" w:ascii="仿宋" w:hAnsi="仿宋" w:eastAsia="仿宋"/>
          <w:sz w:val="28"/>
          <w:szCs w:val="28"/>
        </w:rPr>
        <w:t>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A049</w:t>
      </w:r>
      <w:r>
        <w:rPr>
          <w:rFonts w:hint="eastAsia" w:ascii="仿宋" w:hAnsi="仿宋" w:eastAsia="仿宋"/>
          <w:sz w:val="28"/>
          <w:szCs w:val="28"/>
        </w:rPr>
        <w:t>车位旁风机异响需进行维修。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B001</w:t>
      </w:r>
      <w:r>
        <w:rPr>
          <w:rFonts w:hint="eastAsia" w:ascii="仿宋" w:hAnsi="仿宋" w:eastAsia="仿宋"/>
          <w:sz w:val="28"/>
          <w:szCs w:val="28"/>
        </w:rPr>
        <w:t>车位旁防火卷帘损坏无法下降</w:t>
      </w:r>
      <w:r>
        <w:rPr>
          <w:rFonts w:hint="eastAsia" w:ascii="仿宋" w:hAnsi="仿宋" w:eastAsia="仿宋"/>
          <w:sz w:val="28"/>
          <w:szCs w:val="28"/>
          <w:lang w:eastAsia="zh-CN"/>
        </w:rPr>
        <w:t>，其控制器</w:t>
      </w:r>
      <w:r>
        <w:rPr>
          <w:rFonts w:hint="eastAsia" w:ascii="仿宋" w:hAnsi="仿宋" w:eastAsia="仿宋"/>
          <w:sz w:val="28"/>
          <w:szCs w:val="28"/>
        </w:rPr>
        <w:t>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14</w:t>
      </w:r>
      <w:r>
        <w:rPr>
          <w:rFonts w:hint="eastAsia" w:ascii="仿宋" w:hAnsi="仿宋" w:eastAsia="仿宋"/>
          <w:sz w:val="28"/>
          <w:szCs w:val="28"/>
        </w:rPr>
        <w:t>）楼梯间正压送风机无控制柜。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15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B060</w:t>
      </w:r>
      <w:r>
        <w:rPr>
          <w:rFonts w:hint="eastAsia" w:ascii="仿宋" w:hAnsi="仿宋" w:eastAsia="仿宋"/>
          <w:sz w:val="28"/>
          <w:szCs w:val="28"/>
        </w:rPr>
        <w:t>车位旁风机异响需进行维修，控制柜故障需更换。风管损坏</w:t>
      </w:r>
      <w:r>
        <w:rPr>
          <w:rFonts w:hint="eastAsia" w:ascii="仿宋" w:hAnsi="仿宋" w:eastAsia="仿宋"/>
          <w:sz w:val="28"/>
          <w:szCs w:val="28"/>
          <w:lang w:eastAsia="zh-CN"/>
        </w:rPr>
        <w:t>需更换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16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C001</w:t>
      </w:r>
      <w:r>
        <w:rPr>
          <w:rFonts w:hint="eastAsia" w:ascii="仿宋" w:hAnsi="仿宋" w:eastAsia="仿宋"/>
          <w:sz w:val="28"/>
          <w:szCs w:val="28"/>
        </w:rPr>
        <w:t>车位旁防火卷帘损坏无法下降</w:t>
      </w:r>
      <w:r>
        <w:rPr>
          <w:rFonts w:hint="eastAsia" w:ascii="仿宋" w:hAnsi="仿宋" w:eastAsia="仿宋"/>
          <w:sz w:val="28"/>
          <w:szCs w:val="28"/>
          <w:lang w:eastAsia="zh-CN"/>
        </w:rPr>
        <w:t>，其控制器</w:t>
      </w:r>
      <w:r>
        <w:rPr>
          <w:rFonts w:hint="eastAsia" w:ascii="仿宋" w:hAnsi="仿宋" w:eastAsia="仿宋"/>
          <w:sz w:val="28"/>
          <w:szCs w:val="28"/>
        </w:rPr>
        <w:t>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17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C057</w:t>
      </w:r>
      <w:r>
        <w:rPr>
          <w:rFonts w:hint="eastAsia" w:ascii="仿宋" w:hAnsi="仿宋" w:eastAsia="仿宋"/>
          <w:sz w:val="28"/>
          <w:szCs w:val="28"/>
        </w:rPr>
        <w:t>车位旁防火卷帘损坏无法下降</w:t>
      </w:r>
      <w:r>
        <w:rPr>
          <w:rFonts w:hint="eastAsia" w:ascii="仿宋" w:hAnsi="仿宋" w:eastAsia="仿宋"/>
          <w:sz w:val="28"/>
          <w:szCs w:val="28"/>
          <w:lang w:eastAsia="zh-CN"/>
        </w:rPr>
        <w:t>，其控制器</w:t>
      </w:r>
      <w:r>
        <w:rPr>
          <w:rFonts w:hint="eastAsia" w:ascii="仿宋" w:hAnsi="仿宋" w:eastAsia="仿宋"/>
          <w:sz w:val="28"/>
          <w:szCs w:val="28"/>
        </w:rPr>
        <w:t>需维修。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18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C009</w:t>
      </w:r>
      <w:r>
        <w:rPr>
          <w:rFonts w:hint="eastAsia" w:ascii="仿宋" w:hAnsi="仿宋" w:eastAsia="仿宋"/>
          <w:sz w:val="28"/>
          <w:szCs w:val="28"/>
        </w:rPr>
        <w:t>车位旁风机无法启动需维修，控制柜故障需更换。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19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16</w:t>
      </w:r>
      <w:r>
        <w:rPr>
          <w:rFonts w:hint="eastAsia" w:ascii="仿宋" w:hAnsi="仿宋" w:eastAsia="仿宋"/>
          <w:sz w:val="28"/>
          <w:szCs w:val="28"/>
        </w:rPr>
        <w:t>栋车库入口处防火卷帘损坏无法下降</w:t>
      </w:r>
      <w:r>
        <w:rPr>
          <w:rFonts w:hint="eastAsia" w:ascii="仿宋" w:hAnsi="仿宋" w:eastAsia="仿宋"/>
          <w:sz w:val="28"/>
          <w:szCs w:val="28"/>
          <w:lang w:eastAsia="zh-CN"/>
        </w:rPr>
        <w:t>，其控制器</w:t>
      </w:r>
      <w:r>
        <w:rPr>
          <w:rFonts w:hint="eastAsia" w:ascii="仿宋" w:hAnsi="仿宋" w:eastAsia="仿宋"/>
          <w:sz w:val="28"/>
          <w:szCs w:val="28"/>
        </w:rPr>
        <w:t>需</w:t>
      </w:r>
      <w:r>
        <w:rPr>
          <w:rFonts w:hint="eastAsia" w:ascii="仿宋" w:hAnsi="仿宋" w:eastAsia="仿宋"/>
          <w:sz w:val="28"/>
          <w:szCs w:val="28"/>
          <w:lang w:eastAsia="zh-CN"/>
        </w:rPr>
        <w:t>维修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20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16</w:t>
      </w:r>
      <w:r>
        <w:rPr>
          <w:rFonts w:hint="eastAsia" w:ascii="仿宋" w:hAnsi="仿宋" w:eastAsia="仿宋"/>
          <w:sz w:val="28"/>
          <w:szCs w:val="28"/>
        </w:rPr>
        <w:t>栋下排烟口为洞口，未设百页风口，尺寸：</w:t>
      </w:r>
      <w:r>
        <w:rPr>
          <w:rFonts w:ascii="仿宋" w:hAnsi="仿宋" w:eastAsia="仿宋"/>
          <w:sz w:val="28"/>
          <w:szCs w:val="28"/>
        </w:rPr>
        <w:t>800*800mm</w:t>
      </w:r>
      <w:r>
        <w:rPr>
          <w:rFonts w:hint="eastAsia" w:ascii="仿宋" w:hAnsi="仿宋" w:eastAsia="仿宋"/>
          <w:sz w:val="28"/>
          <w:szCs w:val="28"/>
        </w:rPr>
        <w:t>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16</w:t>
      </w:r>
      <w:r>
        <w:rPr>
          <w:rFonts w:hint="eastAsia" w:ascii="仿宋" w:hAnsi="仿宋" w:eastAsia="仿宋"/>
          <w:sz w:val="28"/>
          <w:szCs w:val="28"/>
        </w:rPr>
        <w:t>栋下风机异响需维修，防火阀损坏需更换（尺寸为：</w:t>
      </w:r>
      <w:r>
        <w:rPr>
          <w:rFonts w:ascii="仿宋" w:hAnsi="仿宋" w:eastAsia="仿宋"/>
          <w:sz w:val="28"/>
          <w:szCs w:val="28"/>
        </w:rPr>
        <w:t>2m*0.25m</w:t>
      </w:r>
      <w:r>
        <w:rPr>
          <w:rFonts w:hint="eastAsia" w:ascii="仿宋" w:hAnsi="仿宋" w:eastAsia="仿宋"/>
          <w:sz w:val="28"/>
          <w:szCs w:val="28"/>
        </w:rPr>
        <w:t>）；控制柜故障需更换。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</w:rPr>
        <w:t>）缺失</w:t>
      </w:r>
      <w:r>
        <w:rPr>
          <w:rFonts w:ascii="仿宋" w:hAnsi="仿宋" w:eastAsia="仿宋"/>
          <w:sz w:val="28"/>
          <w:szCs w:val="28"/>
        </w:rPr>
        <w:t>/</w:t>
      </w:r>
      <w:r>
        <w:rPr>
          <w:rFonts w:hint="eastAsia" w:ascii="仿宋" w:hAnsi="仿宋" w:eastAsia="仿宋"/>
          <w:sz w:val="28"/>
          <w:szCs w:val="28"/>
        </w:rPr>
        <w:t>损坏水枪水带</w:t>
      </w:r>
      <w:r>
        <w:rPr>
          <w:rFonts w:ascii="仿宋" w:hAnsi="仿宋" w:eastAsia="仿宋"/>
          <w:sz w:val="28"/>
          <w:szCs w:val="28"/>
        </w:rPr>
        <w:t>22</w:t>
      </w:r>
      <w:r>
        <w:rPr>
          <w:rFonts w:hint="eastAsia" w:ascii="仿宋" w:hAnsi="仿宋" w:eastAsia="仿宋"/>
          <w:sz w:val="28"/>
          <w:szCs w:val="28"/>
        </w:rPr>
        <w:t>套。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-1F</w:t>
      </w:r>
      <w:r>
        <w:rPr>
          <w:rFonts w:hint="eastAsia" w:ascii="仿宋" w:hAnsi="仿宋" w:eastAsia="仿宋"/>
          <w:sz w:val="28"/>
          <w:szCs w:val="28"/>
        </w:rPr>
        <w:t>楼梯间乙级防火门损坏需更换一扇。</w:t>
      </w:r>
    </w:p>
    <w:p>
      <w:pPr>
        <w:spacing w:line="560" w:lineRule="exact"/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12</w:t>
      </w:r>
      <w:r>
        <w:rPr>
          <w:rFonts w:hint="eastAsia" w:ascii="仿宋" w:hAnsi="仿宋" w:eastAsia="仿宋"/>
          <w:sz w:val="28"/>
          <w:szCs w:val="28"/>
        </w:rPr>
        <w:t>栋</w:t>
      </w:r>
      <w:r>
        <w:rPr>
          <w:rFonts w:ascii="仿宋" w:hAnsi="仿宋" w:eastAsia="仿宋"/>
          <w:sz w:val="28"/>
          <w:szCs w:val="28"/>
        </w:rPr>
        <w:t>-1F</w:t>
      </w:r>
      <w:r>
        <w:rPr>
          <w:rFonts w:hint="eastAsia" w:ascii="仿宋" w:hAnsi="仿宋" w:eastAsia="仿宋"/>
          <w:sz w:val="28"/>
          <w:szCs w:val="28"/>
        </w:rPr>
        <w:t>楼梯</w:t>
      </w:r>
      <w:r>
        <w:rPr>
          <w:rFonts w:hint="eastAsia" w:ascii="仿宋" w:hAnsi="仿宋" w:eastAsia="仿宋"/>
          <w:sz w:val="28"/>
          <w:szCs w:val="28"/>
          <w:lang w:eastAsia="zh-CN"/>
        </w:rPr>
        <w:t>间正压</w:t>
      </w:r>
      <w:r>
        <w:rPr>
          <w:rFonts w:hint="eastAsia" w:ascii="仿宋" w:hAnsi="仿宋" w:eastAsia="仿宋"/>
          <w:sz w:val="28"/>
          <w:szCs w:val="28"/>
        </w:rPr>
        <w:t>送风口损坏需更换。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地下室二（</w:t>
      </w:r>
      <w:r>
        <w:rPr>
          <w:rFonts w:ascii="仿宋" w:hAnsi="仿宋" w:eastAsia="仿宋"/>
          <w:b/>
          <w:bCs/>
          <w:sz w:val="28"/>
          <w:szCs w:val="28"/>
        </w:rPr>
        <w:t>2~16</w:t>
      </w:r>
      <w:r>
        <w:rPr>
          <w:rFonts w:hint="eastAsia" w:ascii="仿宋" w:hAnsi="仿宋" w:eastAsia="仿宋"/>
          <w:b/>
          <w:bCs/>
          <w:sz w:val="28"/>
          <w:szCs w:val="28"/>
        </w:rPr>
        <w:t>栋）设备整改统计表</w:t>
      </w:r>
    </w:p>
    <w:tbl>
      <w:tblPr>
        <w:tblStyle w:val="6"/>
        <w:tblW w:w="86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6"/>
        <w:gridCol w:w="1267"/>
        <w:gridCol w:w="1059"/>
        <w:gridCol w:w="1890"/>
        <w:gridCol w:w="203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设备名称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建筑原设计数量（个）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现维修数量（个）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szCs w:val="21"/>
              </w:rPr>
              <w:t>现更换数量（个）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烟感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97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 xml:space="preserve">31              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12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温感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74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25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13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声光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95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28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仿宋" w:cs="宋体"/>
                <w:color w:val="000000"/>
                <w:kern w:val="0"/>
                <w:sz w:val="22"/>
                <w:lang w:val="en-US" w:eastAsia="zh-CN"/>
              </w:rPr>
              <w:t>7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手报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105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34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14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消防广播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100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35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22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消火栓按钮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50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19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10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消防电话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30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9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火灾显示盘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5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宋体" w:hAnsi="宋体" w:cs="宋体"/>
                <w:color w:val="000000"/>
                <w:kern w:val="0"/>
                <w:sz w:val="22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应急照明灯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15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疏散指示灯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133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安全出口灯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34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14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消火栓箱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61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  <w:r>
              <w:rPr>
                <w:rFonts w:ascii="仿宋" w:hAnsi="仿宋" w:eastAsia="仿宋"/>
                <w:sz w:val="24"/>
                <w:szCs w:val="24"/>
              </w:rPr>
              <w:t>7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防火卷帘</w:t>
            </w: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控制器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6个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5个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墙体防火封堵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</w:t>
            </w:r>
            <w:r>
              <w:rPr>
                <w:rFonts w:ascii="仿宋" w:hAnsi="仿宋" w:eastAsia="仿宋"/>
                <w:sz w:val="24"/>
                <w:szCs w:val="24"/>
              </w:rPr>
              <w:t>9.7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平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风机控制柜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26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default" w:ascii="仿宋" w:hAnsi="仿宋" w:eastAsia="仿宋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风管更换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23</w:t>
            </w:r>
            <w:r>
              <w:rPr>
                <w:rFonts w:ascii="仿宋" w:hAnsi="仿宋" w:eastAsia="仿宋"/>
                <w:sz w:val="24"/>
                <w:szCs w:val="24"/>
              </w:rPr>
              <w:t>.4</w:t>
            </w: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平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百叶风口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  <w:r>
              <w:rPr>
                <w:rFonts w:hint="eastAsia" w:ascii="仿宋" w:hAnsi="仿宋" w:eastAsia="仿宋"/>
                <w:sz w:val="24"/>
                <w:szCs w:val="24"/>
                <w:lang w:eastAsia="zh-CN"/>
              </w:rPr>
              <w:t>个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800*800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280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℃防火阀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2m*0.25m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水枪水带</w:t>
            </w:r>
          </w:p>
        </w:tc>
        <w:tc>
          <w:tcPr>
            <w:tcW w:w="1267" w:type="dxa"/>
            <w:shd w:val="clear" w:color="auto" w:fill="F2F2F2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61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24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套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消防高温排烟风机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PY-1,2,7,8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HTF-Z-I No.8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L=29172m3/h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H=661Pa  N=7.5kw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消防高温排烟风机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4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hint="eastAsia" w:ascii="仿宋" w:hAnsi="仿宋" w:eastAsia="仿宋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PY-3,4,5,6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HTF-Z-I No.10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L=45679m3/h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H=630Pa  N=11kw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10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JY-1,2,3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，</w:t>
            </w:r>
            <w:r>
              <w:rPr>
                <w:rFonts w:ascii="仿宋" w:hAnsi="仿宋" w:eastAsia="仿宋"/>
                <w:sz w:val="24"/>
                <w:szCs w:val="24"/>
              </w:rPr>
              <w:t>4,5,6,7,8,11,12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SDF-6.3-4P-30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L=16342m3/h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H=307Pa  N=2.2kw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PF-1,SF-5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SDF-6.3-4P-40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L=16148m3/h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H=412Pa  N=3.0kw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JY-9,10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SDF-7.1-4P-30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L=25156m3/h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H=300Pa  N=4.0kw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SF-1,4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SDF-8-4P-45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L=39200m3/h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H=594Pa  N=11kw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386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szCs w:val="24"/>
              </w:rPr>
              <w:t>轴流式通风机</w:t>
            </w:r>
          </w:p>
        </w:tc>
        <w:tc>
          <w:tcPr>
            <w:tcW w:w="1267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2</w:t>
            </w:r>
          </w:p>
        </w:tc>
        <w:tc>
          <w:tcPr>
            <w:tcW w:w="1059" w:type="dxa"/>
            <w:shd w:val="clear" w:color="auto" w:fill="F2F2F2"/>
            <w:vAlign w:val="center"/>
          </w:tcPr>
          <w:p>
            <w:pPr>
              <w:spacing w:line="44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1</w:t>
            </w:r>
          </w:p>
        </w:tc>
        <w:tc>
          <w:tcPr>
            <w:tcW w:w="1890" w:type="dxa"/>
            <w:shd w:val="clear" w:color="auto" w:fill="F2F2F2"/>
            <w:vAlign w:val="center"/>
          </w:tcPr>
          <w:p>
            <w:pPr>
              <w:spacing w:line="32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/</w:t>
            </w:r>
          </w:p>
        </w:tc>
        <w:tc>
          <w:tcPr>
            <w:tcW w:w="2032" w:type="dxa"/>
            <w:shd w:val="clear" w:color="auto" w:fill="F2F2F2"/>
            <w:vAlign w:val="center"/>
          </w:tcPr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SF-2,3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SDF-10-4P-25</w:t>
            </w:r>
            <w:r>
              <w:rPr>
                <w:rFonts w:hint="eastAsia" w:ascii="仿宋" w:hAnsi="仿宋" w:eastAsia="仿宋"/>
                <w:sz w:val="24"/>
                <w:szCs w:val="24"/>
              </w:rPr>
              <w:t>°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L=65675m3/h</w:t>
            </w:r>
          </w:p>
          <w:p>
            <w:pPr>
              <w:spacing w:line="280" w:lineRule="exact"/>
              <w:jc w:val="center"/>
              <w:rPr>
                <w:rFonts w:ascii="仿宋" w:hAnsi="仿宋" w:eastAsia="仿宋"/>
                <w:sz w:val="24"/>
                <w:szCs w:val="24"/>
              </w:rPr>
            </w:pPr>
            <w:r>
              <w:rPr>
                <w:rFonts w:ascii="仿宋" w:hAnsi="仿宋" w:eastAsia="仿宋"/>
                <w:sz w:val="24"/>
                <w:szCs w:val="24"/>
              </w:rPr>
              <w:t>H=547Pa  N=22kw</w:t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18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18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15" name="图片 2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16" name="图片 2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216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17" name="图片 21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217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18" name="图片 2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8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19" name="图片 21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219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0" name="图片 220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1" name="图片 221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1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2" name="图片 222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222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3" name="图片 223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223" descr="9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4" name="图片 224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224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5" name="图片 225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5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6" name="图片 226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226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7" name="图片 227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7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8" name="图片 228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29" name="图片 229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229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0" name="图片 230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230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1" name="图片 231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231" descr="17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2" name="图片 232" descr="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232" descr="18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3" name="图片 233" descr="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3" descr="19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4" name="图片 234" descr="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4" descr="20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5" name="图片 235" descr="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 descr="21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6" name="图片 236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36" descr="22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7" name="图片 237" descr="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37" descr="23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8" name="图片 238" descr="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39" name="图片 239" descr="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9" descr="25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0" name="图片 240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240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1" name="图片 241" descr="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241" descr="27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2" name="图片 242" descr="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42" descr="28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3" name="图片 243" descr="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3" descr="29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4" name="图片 244" descr="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244" descr="30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5" name="图片 245" descr="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45" descr="31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6" name="图片 246" descr="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32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7" name="图片 247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47" descr="33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33650" cy="3381375"/>
                  <wp:effectExtent l="0" t="0" r="11430" b="1905"/>
                  <wp:docPr id="248" name="图片 248" descr="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48" descr="34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38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90800" cy="1943100"/>
                  <wp:effectExtent l="0" t="0" r="0" b="7620"/>
                  <wp:docPr id="249" name="图片 249" descr="acbb9f72d36a7b0b9c6de3d9168e1c8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49" descr="acbb9f72d36a7b0b9c6de3d9168e1c82_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0" name="图片 250" descr="c462ae860d5879c7fd7999e731c2e2e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0" descr="c462ae860d5879c7fd7999e731c2e2e3_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ascii="黑体" w:hAnsi="黑体" w:eastAsia="黑体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黑体" w:hAnsi="黑体" w:eastAsia="黑体"/>
          <w:sz w:val="28"/>
          <w:szCs w:val="28"/>
        </w:rPr>
        <w:t>水泵房、屋顶水箱及管网问题总结</w:t>
      </w:r>
    </w:p>
    <w:p>
      <w:pPr>
        <w:ind w:firstLine="560" w:firstLineChars="200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经我公司多天调试、观察，发现</w:t>
      </w:r>
      <w:r>
        <w:rPr>
          <w:rFonts w:ascii="仿宋" w:hAnsi="仿宋" w:eastAsia="仿宋"/>
          <w:sz w:val="28"/>
          <w:szCs w:val="28"/>
        </w:rPr>
        <w:t>2#</w:t>
      </w:r>
      <w:r>
        <w:rPr>
          <w:rFonts w:hint="eastAsia" w:ascii="仿宋" w:hAnsi="仿宋" w:eastAsia="仿宋"/>
          <w:sz w:val="28"/>
          <w:szCs w:val="28"/>
        </w:rPr>
        <w:t>栋屋顶水箱每</w:t>
      </w:r>
      <w:r>
        <w:rPr>
          <w:rFonts w:ascii="仿宋" w:hAnsi="仿宋" w:eastAsia="仿宋"/>
          <w:sz w:val="28"/>
          <w:szCs w:val="28"/>
        </w:rPr>
        <w:t>24</w:t>
      </w:r>
      <w:r>
        <w:rPr>
          <w:rFonts w:hint="eastAsia" w:ascii="仿宋" w:hAnsi="仿宋" w:eastAsia="仿宋"/>
          <w:sz w:val="28"/>
          <w:szCs w:val="28"/>
        </w:rPr>
        <w:t>小时漏水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吨左右，</w:t>
      </w:r>
      <w:r>
        <w:rPr>
          <w:rFonts w:ascii="仿宋" w:hAnsi="仿宋" w:eastAsia="仿宋"/>
          <w:sz w:val="28"/>
          <w:szCs w:val="28"/>
        </w:rPr>
        <w:t>10#</w:t>
      </w:r>
      <w:r>
        <w:rPr>
          <w:rFonts w:hint="eastAsia" w:ascii="仿宋" w:hAnsi="仿宋" w:eastAsia="仿宋"/>
          <w:sz w:val="28"/>
          <w:szCs w:val="28"/>
        </w:rPr>
        <w:t>栋屋顶水箱每</w:t>
      </w:r>
      <w:r>
        <w:rPr>
          <w:rFonts w:ascii="仿宋" w:hAnsi="仿宋" w:eastAsia="仿宋"/>
          <w:sz w:val="28"/>
          <w:szCs w:val="28"/>
        </w:rPr>
        <w:t>24</w:t>
      </w:r>
      <w:r>
        <w:rPr>
          <w:rFonts w:hint="eastAsia" w:ascii="仿宋" w:hAnsi="仿宋" w:eastAsia="仿宋"/>
          <w:sz w:val="28"/>
          <w:szCs w:val="28"/>
        </w:rPr>
        <w:t>小时漏水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吨左右，共检测到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个漏水点：</w:t>
      </w:r>
      <w:r>
        <w:rPr>
          <w:rFonts w:hint="eastAsia" w:ascii="仿宋" w:hAnsi="仿宋" w:eastAsia="仿宋"/>
          <w:b/>
          <w:bCs/>
          <w:sz w:val="28"/>
          <w:szCs w:val="28"/>
        </w:rPr>
        <w:t>（</w:t>
      </w:r>
      <w:r>
        <w:rPr>
          <w:rFonts w:ascii="仿宋" w:hAnsi="仿宋" w:eastAsia="仿宋"/>
          <w:b/>
          <w:bCs/>
          <w:sz w:val="28"/>
          <w:szCs w:val="28"/>
        </w:rPr>
        <w:t>A</w:t>
      </w:r>
      <w:r>
        <w:rPr>
          <w:rFonts w:hint="eastAsia" w:ascii="仿宋" w:hAnsi="仿宋" w:eastAsia="仿宋"/>
          <w:b/>
          <w:bCs/>
          <w:sz w:val="28"/>
          <w:szCs w:val="28"/>
        </w:rPr>
        <w:t>）</w:t>
      </w:r>
      <w:r>
        <w:rPr>
          <w:rFonts w:ascii="仿宋" w:hAnsi="仿宋" w:eastAsia="仿宋"/>
          <w:b/>
          <w:bCs/>
          <w:sz w:val="28"/>
          <w:szCs w:val="28"/>
        </w:rPr>
        <w:t>1~8</w:t>
      </w:r>
      <w:r>
        <w:rPr>
          <w:rFonts w:hint="eastAsia" w:ascii="仿宋" w:hAnsi="仿宋" w:eastAsia="仿宋"/>
          <w:b/>
          <w:bCs/>
          <w:sz w:val="28"/>
          <w:szCs w:val="28"/>
        </w:rPr>
        <w:t>栋水泵房</w:t>
      </w:r>
      <w:r>
        <w:rPr>
          <w:rFonts w:ascii="仿宋" w:hAnsi="仿宋" w:eastAsia="仿宋"/>
          <w:b/>
          <w:bCs/>
          <w:sz w:val="28"/>
          <w:szCs w:val="28"/>
        </w:rPr>
        <w:t>1</w:t>
      </w:r>
      <w:r>
        <w:rPr>
          <w:rFonts w:hint="eastAsia" w:ascii="仿宋" w:hAnsi="仿宋" w:eastAsia="仿宋"/>
          <w:b/>
          <w:bCs/>
          <w:sz w:val="28"/>
          <w:szCs w:val="28"/>
        </w:rPr>
        <w:t>号湿式报警阀处的闸阀损坏导致漏水；（</w:t>
      </w:r>
      <w:r>
        <w:rPr>
          <w:rFonts w:ascii="仿宋" w:hAnsi="仿宋" w:eastAsia="仿宋"/>
          <w:b/>
          <w:bCs/>
          <w:sz w:val="28"/>
          <w:szCs w:val="28"/>
        </w:rPr>
        <w:t>B</w:t>
      </w:r>
      <w:r>
        <w:rPr>
          <w:rFonts w:hint="eastAsia" w:ascii="仿宋" w:hAnsi="仿宋" w:eastAsia="仿宋"/>
          <w:b/>
          <w:bCs/>
          <w:sz w:val="28"/>
          <w:szCs w:val="28"/>
        </w:rPr>
        <w:t>）</w:t>
      </w:r>
      <w:r>
        <w:rPr>
          <w:rFonts w:ascii="仿宋" w:hAnsi="仿宋" w:eastAsia="仿宋"/>
          <w:b/>
          <w:bCs/>
          <w:sz w:val="28"/>
          <w:szCs w:val="28"/>
        </w:rPr>
        <w:t>1~8</w:t>
      </w:r>
      <w:r>
        <w:rPr>
          <w:rFonts w:hint="eastAsia" w:ascii="仿宋" w:hAnsi="仿宋" w:eastAsia="仿宋"/>
          <w:b/>
          <w:bCs/>
          <w:sz w:val="28"/>
          <w:szCs w:val="28"/>
        </w:rPr>
        <w:t>栋地下室管网漏水；（</w:t>
      </w:r>
      <w:r>
        <w:rPr>
          <w:rFonts w:ascii="仿宋" w:hAnsi="仿宋" w:eastAsia="仿宋"/>
          <w:b/>
          <w:bCs/>
          <w:sz w:val="28"/>
          <w:szCs w:val="28"/>
        </w:rPr>
        <w:t>C</w:t>
      </w:r>
      <w:r>
        <w:rPr>
          <w:rFonts w:hint="eastAsia" w:ascii="仿宋" w:hAnsi="仿宋" w:eastAsia="仿宋"/>
          <w:b/>
          <w:bCs/>
          <w:sz w:val="28"/>
          <w:szCs w:val="28"/>
        </w:rPr>
        <w:t>）</w:t>
      </w:r>
      <w:r>
        <w:rPr>
          <w:rFonts w:ascii="仿宋" w:hAnsi="仿宋" w:eastAsia="仿宋"/>
          <w:b/>
          <w:bCs/>
          <w:sz w:val="28"/>
          <w:szCs w:val="28"/>
        </w:rPr>
        <w:t>12</w:t>
      </w:r>
      <w:r>
        <w:rPr>
          <w:rFonts w:hint="eastAsia" w:ascii="仿宋" w:hAnsi="仿宋" w:eastAsia="仿宋"/>
          <w:b/>
          <w:bCs/>
          <w:sz w:val="28"/>
          <w:szCs w:val="28"/>
        </w:rPr>
        <w:t>栋地下一层风井内漏水；（</w:t>
      </w:r>
      <w:r>
        <w:rPr>
          <w:rFonts w:ascii="仿宋" w:hAnsi="仿宋" w:eastAsia="仿宋"/>
          <w:b/>
          <w:bCs/>
          <w:sz w:val="28"/>
          <w:szCs w:val="28"/>
        </w:rPr>
        <w:t>D</w:t>
      </w:r>
      <w:r>
        <w:rPr>
          <w:rFonts w:hint="eastAsia" w:ascii="仿宋" w:hAnsi="仿宋" w:eastAsia="仿宋"/>
          <w:b/>
          <w:bCs/>
          <w:sz w:val="28"/>
          <w:szCs w:val="28"/>
        </w:rPr>
        <w:t>）</w:t>
      </w:r>
      <w:r>
        <w:rPr>
          <w:rFonts w:ascii="仿宋" w:hAnsi="仿宋" w:eastAsia="仿宋"/>
          <w:b/>
          <w:bCs/>
          <w:sz w:val="28"/>
          <w:szCs w:val="28"/>
        </w:rPr>
        <w:t>2~16</w:t>
      </w:r>
      <w:r>
        <w:rPr>
          <w:rFonts w:hint="eastAsia" w:ascii="仿宋" w:hAnsi="仿宋" w:eastAsia="仿宋"/>
          <w:b/>
          <w:bCs/>
          <w:sz w:val="28"/>
          <w:szCs w:val="28"/>
        </w:rPr>
        <w:t>栋地下室管网漏水。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针对以上问题对消防给水系统各个部件检查，总结出以下方案：</w:t>
      </w: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一、水泵房及管网问题总结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台喷淋泵、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台消火栓泵上共计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个闸阀锈死、损坏，无法打开，需更换该部件（</w:t>
      </w:r>
      <w:r>
        <w:rPr>
          <w:rFonts w:ascii="仿宋" w:hAnsi="仿宋" w:eastAsia="仿宋"/>
          <w:sz w:val="28"/>
          <w:szCs w:val="28"/>
        </w:rPr>
        <w:t>DN200</w:t>
      </w:r>
      <w:r>
        <w:rPr>
          <w:rFonts w:hint="eastAsia" w:ascii="仿宋" w:hAnsi="仿宋" w:eastAsia="仿宋"/>
          <w:sz w:val="28"/>
          <w:szCs w:val="28"/>
        </w:rPr>
        <w:t>两个、</w:t>
      </w:r>
      <w:r>
        <w:rPr>
          <w:rFonts w:ascii="仿宋" w:hAnsi="仿宋" w:eastAsia="仿宋"/>
          <w:sz w:val="28"/>
          <w:szCs w:val="28"/>
        </w:rPr>
        <w:t>ND150</w:t>
      </w:r>
      <w:r>
        <w:rPr>
          <w:rFonts w:hint="eastAsia" w:ascii="仿宋" w:hAnsi="仿宋" w:eastAsia="仿宋"/>
          <w:sz w:val="28"/>
          <w:szCs w:val="28"/>
        </w:rPr>
        <w:t>一个）。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）系统供水侧止回阀共计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个损坏需更换。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）消火栓高区供水管道上一个</w:t>
      </w:r>
      <w:r>
        <w:rPr>
          <w:rFonts w:ascii="仿宋" w:hAnsi="仿宋" w:eastAsia="仿宋"/>
          <w:sz w:val="28"/>
          <w:szCs w:val="28"/>
        </w:rPr>
        <w:t>DN100</w:t>
      </w:r>
      <w:r>
        <w:rPr>
          <w:rFonts w:hint="eastAsia" w:ascii="仿宋" w:hAnsi="仿宋" w:eastAsia="仿宋"/>
          <w:sz w:val="28"/>
          <w:szCs w:val="28"/>
        </w:rPr>
        <w:t>闸阀生锈无法开启需更换。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4</w:t>
      </w:r>
      <w:r>
        <w:rPr>
          <w:rFonts w:hint="eastAsia" w:ascii="仿宋" w:hAnsi="仿宋" w:eastAsia="仿宋"/>
          <w:sz w:val="28"/>
          <w:szCs w:val="28"/>
        </w:rPr>
        <w:t>）水力警铃共计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个（含一期、二期）损坏需更换。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）模块共计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个无反应，需更换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个，另</w:t>
      </w:r>
      <w:r>
        <w:rPr>
          <w:rFonts w:ascii="仿宋" w:hAnsi="仿宋" w:eastAsia="仿宋"/>
          <w:sz w:val="28"/>
          <w:szCs w:val="28"/>
        </w:rPr>
        <w:t>5</w:t>
      </w:r>
      <w:r>
        <w:rPr>
          <w:rFonts w:hint="eastAsia" w:ascii="仿宋" w:hAnsi="仿宋" w:eastAsia="仿宋"/>
          <w:sz w:val="28"/>
          <w:szCs w:val="28"/>
        </w:rPr>
        <w:t>个维修。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6</w:t>
      </w:r>
      <w:r>
        <w:rPr>
          <w:rFonts w:hint="eastAsia" w:ascii="仿宋" w:hAnsi="仿宋" w:eastAsia="仿宋"/>
          <w:sz w:val="28"/>
          <w:szCs w:val="28"/>
        </w:rPr>
        <w:t>）无液位显示装置，需增设共计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个。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7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1~8</w:t>
      </w:r>
      <w:r>
        <w:rPr>
          <w:rFonts w:hint="eastAsia" w:ascii="仿宋" w:hAnsi="仿宋" w:eastAsia="仿宋"/>
          <w:sz w:val="28"/>
          <w:szCs w:val="28"/>
        </w:rPr>
        <w:t>栋地下室、</w:t>
      </w:r>
      <w:r>
        <w:rPr>
          <w:rFonts w:ascii="仿宋" w:hAnsi="仿宋" w:eastAsia="仿宋"/>
          <w:sz w:val="28"/>
          <w:szCs w:val="28"/>
        </w:rPr>
        <w:t>2~16</w:t>
      </w:r>
      <w:r>
        <w:rPr>
          <w:rFonts w:hint="eastAsia" w:ascii="仿宋" w:hAnsi="仿宋" w:eastAsia="仿宋"/>
          <w:sz w:val="28"/>
          <w:szCs w:val="28"/>
        </w:rPr>
        <w:t>栋地下室消防管网更换，数量另计。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19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19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251" name="图片 251" descr="da4677de00e9e251a43b3ae34c02088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da4677de00e9e251a43b3ae34c02088f_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2" name="图片 252" descr="9ce6ffe68f0e3ad43e82670a1a4b452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2" descr="9ce6ffe68f0e3ad43e82670a1a4b4521_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3" name="图片 253" descr="867736a7ba2119f4b73aa0515aff0809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253" descr="867736a7ba2119f4b73aa0515aff0809_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4" name="图片 254" descr="7f332f09af92c747d16e024b582af85d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254" descr="7f332f09af92c747d16e024b582af85d_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5" name="图片 255" descr="58573b24cfed0e239e3f33c40943c93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255" descr="58573b24cfed0e239e3f33c40943c93a_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6" name="图片 256" descr="a360c7bf6def1b1e597cf8388ad6689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56" descr="a360c7bf6def1b1e597cf8388ad66895_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67325" cy="3952875"/>
                  <wp:effectExtent l="0" t="0" r="5715" b="9525"/>
                  <wp:docPr id="257" name="图片 257" descr="10f246bc41da494be7cc9970d72021d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257" descr="10f246bc41da494be7cc9970d72021de_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395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48275" cy="3933825"/>
                  <wp:effectExtent l="0" t="0" r="9525" b="13335"/>
                  <wp:docPr id="258" name="图片 258" descr="8aa7d85eb8c310f3bf56f130dd99fa0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258" descr="8aa7d85eb8c310f3bf56f130dd99fa07_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393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59" name="图片 259" descr="f2727328c836d2fa24e1734916eb0b1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259" descr="f2727328c836d2fa24e1734916eb0b14_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0" name="图片 260" descr="6c630bb27f292c94014f37ce8b8e50d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260" descr="6c630bb27f292c94014f37ce8b8e50d1_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1" name="图片 261" descr="b6de8cdacd0d50dbb8691ff9f319de4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261" descr="b6de8cdacd0d50dbb8691ff9f319de47_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2" name="图片 262" descr="100b9ca0af7440e14f8c68c800c3c58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262" descr="100b9ca0af7440e14f8c68c800c3c58f_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57800" cy="3952875"/>
                  <wp:effectExtent l="0" t="0" r="0" b="9525"/>
                  <wp:docPr id="263" name="图片 263" descr="00c30e9971c6bca77e93a167e1ae1a4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63" descr="00c30e9971c6bca77e93a167e1ae1a41_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395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57800" cy="3952875"/>
                  <wp:effectExtent l="0" t="0" r="0" b="9525"/>
                  <wp:docPr id="264" name="图片 264" descr="542ceef6e056216dec2006ad798d8ee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64" descr="542ceef6e056216dec2006ad798d8eee_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395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5" name="图片 265" descr="23a3ad686455f2420069917c8f5cd15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图片 265" descr="23a3ad686455f2420069917c8f5cd158_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266" name="图片 266" descr="f325b7d5a5084e1bcd962dc162bbd81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图片 266" descr="f325b7d5a5084e1bcd962dc162bbd81f_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560" w:firstLineChars="200"/>
        <w:rPr>
          <w:rFonts w:ascii="仿宋" w:hAnsi="仿宋" w:eastAsia="仿宋"/>
          <w:sz w:val="28"/>
          <w:szCs w:val="28"/>
        </w:rPr>
      </w:pPr>
    </w:p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br w:type="page"/>
      </w:r>
      <w:r>
        <w:rPr>
          <w:rFonts w:hint="eastAsia" w:ascii="仿宋" w:hAnsi="仿宋" w:eastAsia="仿宋"/>
          <w:b/>
          <w:bCs/>
          <w:sz w:val="28"/>
          <w:szCs w:val="28"/>
        </w:rPr>
        <w:t>二、屋顶水箱问题总结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10#</w:t>
      </w:r>
      <w:r>
        <w:rPr>
          <w:rFonts w:hint="eastAsia" w:ascii="仿宋" w:hAnsi="仿宋" w:eastAsia="仿宋"/>
          <w:sz w:val="28"/>
          <w:szCs w:val="28"/>
        </w:rPr>
        <w:t>栋屋顶水箱出水口蝶阀</w:t>
      </w:r>
      <w:r>
        <w:rPr>
          <w:rFonts w:ascii="仿宋" w:hAnsi="仿宋" w:eastAsia="仿宋"/>
          <w:sz w:val="28"/>
          <w:szCs w:val="28"/>
        </w:rPr>
        <w:t>DN100</w:t>
      </w:r>
      <w:r>
        <w:rPr>
          <w:rFonts w:hint="eastAsia" w:ascii="仿宋" w:hAnsi="仿宋" w:eastAsia="仿宋"/>
          <w:sz w:val="28"/>
          <w:szCs w:val="28"/>
        </w:rPr>
        <w:t>共计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个损坏需更换，泄水阀</w:t>
      </w:r>
      <w:r>
        <w:rPr>
          <w:rFonts w:ascii="仿宋" w:hAnsi="仿宋" w:eastAsia="仿宋"/>
          <w:sz w:val="28"/>
          <w:szCs w:val="28"/>
        </w:rPr>
        <w:t>DN100</w:t>
      </w:r>
      <w:r>
        <w:rPr>
          <w:rFonts w:hint="eastAsia" w:ascii="仿宋" w:hAnsi="仿宋" w:eastAsia="仿宋"/>
          <w:sz w:val="28"/>
          <w:szCs w:val="28"/>
        </w:rPr>
        <w:t>共计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个锈死需更换。</w:t>
      </w:r>
    </w:p>
    <w:p>
      <w:pPr>
        <w:ind w:firstLine="560" w:firstLineChars="200"/>
        <w:rPr>
          <w:rFonts w:hint="eastAsia"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2#</w:t>
      </w:r>
      <w:r>
        <w:rPr>
          <w:rFonts w:hint="eastAsia" w:ascii="仿宋" w:hAnsi="仿宋" w:eastAsia="仿宋"/>
          <w:sz w:val="28"/>
          <w:szCs w:val="28"/>
        </w:rPr>
        <w:t>栋、</w:t>
      </w:r>
      <w:r>
        <w:rPr>
          <w:rFonts w:ascii="仿宋" w:hAnsi="仿宋" w:eastAsia="仿宋"/>
          <w:sz w:val="28"/>
          <w:szCs w:val="28"/>
        </w:rPr>
        <w:t>10#</w:t>
      </w:r>
      <w:r>
        <w:rPr>
          <w:rFonts w:hint="eastAsia" w:ascii="仿宋" w:hAnsi="仿宋" w:eastAsia="仿宋"/>
          <w:sz w:val="28"/>
          <w:szCs w:val="28"/>
        </w:rPr>
        <w:t>栋屋顶水箱浮球阀共计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个损坏需更换。</w:t>
      </w:r>
    </w:p>
    <w:p>
      <w:pPr>
        <w:ind w:firstLine="560" w:firstLineChars="200"/>
        <w:rPr>
          <w:rFonts w:hint="eastAsia" w:ascii="仿宋" w:hAnsi="仿宋" w:eastAsia="仿宋"/>
          <w:sz w:val="28"/>
          <w:szCs w:val="28"/>
          <w:lang w:eastAsia="zh-CN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10#</w:t>
      </w:r>
      <w:r>
        <w:rPr>
          <w:rFonts w:hint="eastAsia" w:ascii="仿宋" w:hAnsi="仿宋" w:eastAsia="仿宋"/>
          <w:sz w:val="28"/>
          <w:szCs w:val="28"/>
        </w:rPr>
        <w:t>栋屋顶水箱</w:t>
      </w:r>
      <w:r>
        <w:rPr>
          <w:rFonts w:hint="eastAsia" w:ascii="仿宋" w:hAnsi="仿宋" w:eastAsia="仿宋"/>
          <w:sz w:val="28"/>
          <w:szCs w:val="28"/>
          <w:lang w:eastAsia="zh-CN"/>
        </w:rPr>
        <w:t>补水阀门</w:t>
      </w:r>
      <w:r>
        <w:rPr>
          <w:rFonts w:hint="eastAsia" w:ascii="仿宋" w:hAnsi="仿宋" w:eastAsia="仿宋"/>
          <w:sz w:val="28"/>
          <w:szCs w:val="28"/>
        </w:rPr>
        <w:t>共计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1个</w:t>
      </w:r>
      <w:r>
        <w:rPr>
          <w:rFonts w:hint="eastAsia" w:ascii="仿宋" w:hAnsi="仿宋" w:eastAsia="仿宋"/>
          <w:sz w:val="28"/>
          <w:szCs w:val="28"/>
          <w:lang w:eastAsia="zh-CN"/>
        </w:rPr>
        <w:t>锈死无法正常补水，需更换。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ascii="仿宋" w:hAnsi="仿宋" w:eastAsia="仿宋"/>
          <w:sz w:val="28"/>
          <w:szCs w:val="28"/>
        </w:rPr>
        <w:t>10#</w:t>
      </w:r>
      <w:r>
        <w:rPr>
          <w:rFonts w:hint="eastAsia" w:ascii="仿宋" w:hAnsi="仿宋" w:eastAsia="仿宋"/>
          <w:sz w:val="28"/>
          <w:szCs w:val="28"/>
        </w:rPr>
        <w:t>栋屋顶水箱未设爬梯需增设。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20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20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7" name="图片 267" descr="6fec5e9362af8594be984e360256fe1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267" descr="6fec5e9362af8594be984e360256fe12_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8" name="图片 268" descr="7b543a1250d9d9e0512df86d7026072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268" descr="7b543a1250d9d9e0512df86d70260724_"/>
                          <pic:cNvPicPr>
                            <a:picLocks noChangeAspect="1"/>
                          </pic:cNvPicPr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69" name="图片 269" descr="7618e9dac009b40030f1abf087d5b86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69" descr="7618e9dac009b40030f1abf087d5b865_"/>
                          <pic:cNvPicPr>
                            <a:picLocks noChangeAspect="1"/>
                          </pic:cNvPicPr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70" name="图片 270" descr="5c9caf1d32911920b5a5b10e107b78b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270" descr="5c9caf1d32911920b5a5b10e107b78b7_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2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87010" cy="3931285"/>
                  <wp:effectExtent l="0" t="0" r="1270" b="635"/>
                  <wp:docPr id="271" name="图片 271" descr="3dc96bfd36289bc02889c7f57a0ab43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1" descr="3dc96bfd36289bc02889c7f57a0ab433_"/>
                          <pic:cNvPicPr>
                            <a:picLocks noChangeAspect="1"/>
                          </pic:cNvPicPr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7010" cy="393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1905000"/>
                  <wp:effectExtent l="0" t="0" r="13335" b="0"/>
                  <wp:docPr id="272" name="图片 272" descr="6b4e64aa6b11cab4a7ca47a278e13a4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72" descr="6b4e64aa6b11cab4a7ca47a278e13a45_"/>
                          <pic:cNvPicPr>
                            <a:picLocks noChangeAspect="1"/>
                          </pic:cNvPicPr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73" name="图片 273" descr="c6c293af5e4dbbe042ffceb590ba166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图片 273" descr="c6c293af5e4dbbe042ffceb590ba1665_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74" name="图片 274" descr="2ebe1c3e7a9bf76723d071872b335f7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图片 274" descr="2ebe1c3e7a9bf76723d071872b335f77_"/>
                          <pic:cNvPicPr>
                            <a:picLocks noChangeAspect="1"/>
                          </pic:cNvPicPr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75" name="图片 275" descr="a6cf8df94c0c5f2ec862fabb384b9ea5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75" descr="a6cf8df94c0c5f2ec862fabb384b9ea5_"/>
                          <pic:cNvPicPr>
                            <a:picLocks noChangeAspect="1"/>
                          </pic:cNvPicPr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3419475"/>
                  <wp:effectExtent l="0" t="0" r="13335" b="9525"/>
                  <wp:docPr id="276" name="图片 276" descr="5fe8105a910c43c0228846602a8323c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276" descr="5fe8105a910c43c0228846602a8323ce_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77" name="图片 277" descr="505766fdac32fcb0646992eb2f83cc3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277" descr="505766fdac32fcb0646992eb2f83cc32_"/>
                          <pic:cNvPicPr>
                            <a:picLocks noChangeAspect="1"/>
                          </pic:cNvPicPr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78" name="图片 278" descr="6e8de603118864a895473a4e3938024a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图片 278" descr="6e8de603118864a895473a4e3938024a_"/>
                          <pic:cNvPicPr>
                            <a:picLocks noChangeAspect="1"/>
                          </pic:cNvPicPr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79" name="图片 279" descr="27b488849b67136a063a9c6e6d7a107c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79" descr="27b488849b67136a063a9c6e6d7a107c_"/>
                          <pic:cNvPicPr>
                            <a:picLocks noChangeAspect="1"/>
                          </pic:cNvPicPr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0" name="图片 280" descr="23fb06006c0f3e33f614fd94b532ba1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280" descr="23fb06006c0f3e33f614fd94b532ba18_"/>
                          <pic:cNvPicPr>
                            <a:picLocks noChangeAspect="1"/>
                          </pic:cNvPicPr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1" name="图片 281" descr="0274a3f00da7c42c40001253e0a00260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图片 281" descr="0274a3f00da7c42c40001253e0a00260_"/>
                          <pic:cNvPicPr>
                            <a:picLocks noChangeAspect="1"/>
                          </pic:cNvPicPr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2" name="图片 282" descr="30796f747ec97facaa358d114f50a467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图片 282" descr="30796f747ec97facaa358d114f50a467_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3" name="图片 283" descr="7e29425b17e304fc0c317ce2c531f60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283" descr="7e29425b17e304fc0c317ce2c531f60e_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4" name="图片 284" descr="b9f335d6132a6ed017dc30d6bf205e4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84" descr="b9f335d6132a6ed017dc30d6bf205e46_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5" name="图片 285" descr="7153a603f8ab922bab781c2a6bb1d2a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图片 285" descr="7153a603f8ab922bab781c2a6bb1d2af_"/>
                          <pic:cNvPicPr>
                            <a:picLocks noChangeAspect="1"/>
                          </pic:cNvPicPr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6" name="图片 286" descr="bf05ac01a546d14a057e5773468042eb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286" descr="bf05ac01a546d14a057e5773468042eb_"/>
                          <pic:cNvPicPr>
                            <a:picLocks noChangeAspect="1"/>
                          </pic:cNvPicPr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7" name="图片 287" descr="e80bbc8be2812a445109e937d135d25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287" descr="e80bbc8be2812a445109e937d135d251_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8" name="图片 288" descr="c53a51d1b8ed8d36bba744af8ddad01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288" descr="c53a51d1b8ed8d36bba744af8ddad018_"/>
                          <pic:cNvPicPr>
                            <a:picLocks noChangeAspect="1"/>
                          </pic:cNvPicPr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89" name="图片 289" descr="8867ef319e095de4096e08183bb6a474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图片 289" descr="8867ef319e095de4096e08183bb6a474_"/>
                          <pic:cNvPicPr>
                            <a:picLocks noChangeAspect="1"/>
                          </pic:cNvPicPr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90" name="图片 290" descr="617af58f1b334a35ba1fe99584128a76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图片 290" descr="617af58f1b334a35ba1fe99584128a76_"/>
                          <pic:cNvPicPr>
                            <a:picLocks noChangeAspect="1"/>
                          </pic:cNvPicPr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91" name="图片 291" descr="30b37b59900b66ddc879510c427059d2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291" descr="30b37b59900b66ddc879510c427059d2_"/>
                          <pic:cNvPicPr>
                            <a:picLocks noChangeAspect="1"/>
                          </pic:cNvPicPr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92" name="图片 292" descr="c6c7770b748c7995368e12a99f39fb7e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图片 292" descr="c6c7770b748c7995368e12a99f39fb7e_"/>
                          <pic:cNvPicPr>
                            <a:picLocks noChangeAspect="1"/>
                          </pic:cNvPicPr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93" name="图片 293" descr="99e272410724e17b2b9aaf37032db10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图片 293" descr="99e272410724e17b2b9aaf37032db103_"/>
                          <pic:cNvPicPr>
                            <a:picLocks noChangeAspect="1"/>
                          </pic:cNvPicPr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94" name="图片 294" descr="2907b7e88317fba81a379254cd501263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294" descr="2907b7e88317fba81a379254cd501263_"/>
                          <pic:cNvPicPr>
                            <a:picLocks noChangeAspect="1"/>
                          </pic:cNvPicPr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2562225" cy="2562225"/>
                  <wp:effectExtent l="0" t="0" r="13335" b="13335"/>
                  <wp:docPr id="295" name="图片 295" descr="c98dc23d7d09a2493bec42413ae3f25f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5" descr="c98dc23d7d09a2493bec42413ae3f25f_"/>
                          <pic:cNvPicPr>
                            <a:picLocks noChangeAspect="1"/>
                          </pic:cNvPicPr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b/>
          <w:bCs/>
          <w:sz w:val="28"/>
          <w:szCs w:val="28"/>
        </w:rPr>
        <w:t>三、消防控制室问题总结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）火灾自动报警系统、应急照明及疏散指示系统线路瘫痪，需整修，数量另计。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2</w:t>
      </w:r>
      <w:r>
        <w:rPr>
          <w:rFonts w:hint="eastAsia" w:ascii="仿宋" w:hAnsi="仿宋" w:eastAsia="仿宋"/>
          <w:sz w:val="28"/>
          <w:szCs w:val="28"/>
        </w:rPr>
        <w:t>）集中报警主机故障，需进行维修。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3</w:t>
      </w:r>
      <w:r>
        <w:rPr>
          <w:rFonts w:hint="eastAsia" w:ascii="仿宋" w:hAnsi="仿宋" w:eastAsia="仿宋"/>
          <w:sz w:val="28"/>
          <w:szCs w:val="28"/>
        </w:rPr>
        <w:t>）消防电话主机故障，需进行维修。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现场照片见附图</w:t>
      </w:r>
      <w:r>
        <w:rPr>
          <w:rFonts w:ascii="仿宋" w:hAnsi="仿宋" w:eastAsia="仿宋"/>
          <w:sz w:val="28"/>
          <w:szCs w:val="28"/>
        </w:rPr>
        <w:t>21</w:t>
      </w:r>
      <w:r>
        <w:rPr>
          <w:rFonts w:hint="eastAsia" w:ascii="仿宋" w:hAnsi="仿宋" w:eastAsia="仿宋"/>
          <w:sz w:val="28"/>
          <w:szCs w:val="28"/>
        </w:rPr>
        <w:t>：</w:t>
      </w:r>
    </w:p>
    <w:p>
      <w:pPr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>附图</w:t>
      </w:r>
      <w:r>
        <w:rPr>
          <w:rFonts w:ascii="仿宋" w:hAnsi="仿宋" w:eastAsia="仿宋"/>
          <w:sz w:val="28"/>
          <w:szCs w:val="28"/>
        </w:rPr>
        <w:t>21</w:t>
      </w:r>
      <w:r>
        <w:rPr>
          <w:rFonts w:hint="eastAsia" w:ascii="仿宋" w:hAnsi="仿宋" w:eastAsia="仿宋"/>
          <w:sz w:val="28"/>
          <w:szCs w:val="28"/>
        </w:rPr>
        <w:t>：</w:t>
      </w:r>
    </w:p>
    <w:tbl>
      <w:tblPr>
        <w:tblStyle w:val="6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Layout w:type="fixed"/>
        </w:tblPrEx>
        <w:tc>
          <w:tcPr>
            <w:tcW w:w="8522" w:type="dxa"/>
            <w:shd w:val="clear" w:color="auto" w:fill="F2F2F2"/>
          </w:tcPr>
          <w:p>
            <w:pPr>
              <w:jc w:val="center"/>
              <w:rPr>
                <w:rFonts w:ascii="仿宋" w:hAnsi="仿宋" w:eastAsia="仿宋"/>
                <w:sz w:val="28"/>
                <w:szCs w:val="28"/>
              </w:rPr>
            </w:pPr>
            <w:r>
              <w:rPr>
                <w:rFonts w:ascii="仿宋" w:hAnsi="仿宋" w:eastAsia="仿宋"/>
                <w:sz w:val="28"/>
                <w:szCs w:val="28"/>
              </w:rPr>
              <w:drawing>
                <wp:inline distT="0" distB="0" distL="114300" distR="114300">
                  <wp:extent cx="5267325" cy="3952875"/>
                  <wp:effectExtent l="0" t="0" r="5715" b="9525"/>
                  <wp:docPr id="296" name="图片 296" descr="953fc613e7c29829b1d704880e5db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296" descr="953fc613e7c29829b1d704880e5dbb8"/>
                          <pic:cNvPicPr>
                            <a:picLocks noChangeAspect="1"/>
                          </pic:cNvPicPr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395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ascii="仿宋" w:hAnsi="仿宋" w:eastAsia="仿宋"/>
          <w:sz w:val="28"/>
          <w:szCs w:val="28"/>
        </w:rPr>
        <w:br w:type="page"/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t>室外管网漏水点探测、更换</w:t>
      </w:r>
    </w:p>
    <w:p>
      <w:pPr>
        <w:ind w:firstLine="560" w:firstLineChars="200"/>
        <w:rPr>
          <w:rFonts w:hint="eastAsia" w:ascii="仿宋" w:hAnsi="仿宋" w:eastAsia="仿宋"/>
          <w:sz w:val="28"/>
          <w:szCs w:val="28"/>
          <w:lang w:eastAsia="zh-CN"/>
        </w:rPr>
      </w:pPr>
      <w:r>
        <w:rPr>
          <w:rFonts w:hint="eastAsia" w:ascii="仿宋" w:hAnsi="仿宋" w:eastAsia="仿宋"/>
          <w:sz w:val="28"/>
          <w:szCs w:val="28"/>
        </w:rPr>
        <w:t>（</w:t>
      </w:r>
      <w:r>
        <w:rPr>
          <w:rFonts w:ascii="仿宋" w:hAnsi="仿宋" w:eastAsia="仿宋"/>
          <w:sz w:val="28"/>
          <w:szCs w:val="28"/>
        </w:rPr>
        <w:t>1</w:t>
      </w:r>
      <w:r>
        <w:rPr>
          <w:rFonts w:hint="eastAsia" w:ascii="仿宋" w:hAnsi="仿宋" w:eastAsia="仿宋"/>
          <w:sz w:val="28"/>
          <w:szCs w:val="28"/>
        </w:rPr>
        <w:t>）</w:t>
      </w:r>
      <w:r>
        <w:rPr>
          <w:rFonts w:hint="eastAsia" w:ascii="仿宋" w:hAnsi="仿宋" w:eastAsia="仿宋"/>
          <w:sz w:val="28"/>
          <w:szCs w:val="28"/>
          <w:lang w:eastAsia="zh-CN"/>
        </w:rPr>
        <w:t>室外管网探测，人工另计。</w:t>
      </w:r>
    </w:p>
    <w:p>
      <w:pPr>
        <w:ind w:firstLine="560" w:firstLineChars="200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  <w:lang w:eastAsia="zh-CN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2</w:t>
      </w:r>
      <w:r>
        <w:rPr>
          <w:rFonts w:hint="eastAsia" w:ascii="仿宋" w:hAnsi="仿宋" w:eastAsia="仿宋"/>
          <w:sz w:val="28"/>
          <w:szCs w:val="28"/>
          <w:lang w:eastAsia="zh-CN"/>
        </w:rPr>
        <w:t>）路面开挖，人工另计。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 xml:space="preserve"> </w:t>
      </w:r>
    </w:p>
    <w:p>
      <w:pPr>
        <w:ind w:firstLine="560" w:firstLineChars="200"/>
        <w:rPr>
          <w:rFonts w:hint="eastAsia"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  <w:lang w:eastAsia="zh-CN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3</w:t>
      </w:r>
      <w:r>
        <w:rPr>
          <w:rFonts w:hint="eastAsia" w:ascii="仿宋" w:hAnsi="仿宋" w:eastAsia="仿宋"/>
          <w:sz w:val="28"/>
          <w:szCs w:val="28"/>
          <w:lang w:eastAsia="zh-CN"/>
        </w:rPr>
        <w:t>）</w:t>
      </w:r>
      <w:r>
        <w:rPr>
          <w:rFonts w:hint="eastAsia" w:ascii="仿宋" w:hAnsi="仿宋" w:eastAsia="仿宋"/>
          <w:sz w:val="28"/>
          <w:szCs w:val="28"/>
        </w:rPr>
        <w:t>路面恢复</w:t>
      </w:r>
      <w:r>
        <w:rPr>
          <w:rFonts w:hint="eastAsia" w:ascii="仿宋" w:hAnsi="仿宋" w:eastAsia="仿宋"/>
          <w:sz w:val="28"/>
          <w:szCs w:val="28"/>
          <w:lang w:eastAsia="zh-CN"/>
        </w:rPr>
        <w:t>，人工另计。道路泥土、水泥等材料另计。</w:t>
      </w:r>
    </w:p>
    <w:p>
      <w:pPr>
        <w:ind w:firstLine="560" w:firstLineChars="200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  <w:lang w:eastAsia="zh-CN"/>
        </w:rPr>
        <w:t>（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4</w:t>
      </w:r>
      <w:r>
        <w:rPr>
          <w:rFonts w:hint="eastAsia" w:ascii="仿宋" w:hAnsi="仿宋" w:eastAsia="仿宋"/>
          <w:sz w:val="28"/>
          <w:szCs w:val="28"/>
          <w:lang w:eastAsia="zh-CN"/>
        </w:rPr>
        <w:t>）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DN200市政供水</w:t>
      </w:r>
      <w:r>
        <w:rPr>
          <w:rFonts w:hint="eastAsia" w:ascii="仿宋" w:hAnsi="仿宋" w:eastAsia="仿宋"/>
          <w:sz w:val="28"/>
          <w:szCs w:val="28"/>
        </w:rPr>
        <w:t>管道更换</w:t>
      </w:r>
      <w:r>
        <w:rPr>
          <w:rFonts w:hint="eastAsia" w:ascii="仿宋" w:hAnsi="仿宋" w:eastAsia="仿宋"/>
          <w:sz w:val="28"/>
          <w:szCs w:val="28"/>
          <w:lang w:eastAsia="zh-CN"/>
        </w:rPr>
        <w:t>，数量另计。</w:t>
      </w:r>
    </w:p>
    <w:sectPr>
      <w:footerReference r:id="rId8" w:type="default"/>
      <w:pgSz w:w="11906" w:h="16838"/>
      <w:pgMar w:top="1701" w:right="1800" w:bottom="1440" w:left="1800" w:header="851" w:footer="992" w:gutter="0"/>
      <w:pgNumType w:start="1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</w:pPr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posOffset>2272665</wp:posOffset>
              </wp:positionH>
              <wp:positionV relativeFrom="paragraph">
                <wp:posOffset>-34290</wp:posOffset>
              </wp:positionV>
              <wp:extent cx="1828800" cy="1828800"/>
              <wp:effectExtent l="0" t="0" r="0" b="0"/>
              <wp:wrapNone/>
              <wp:docPr id="300" name="文本框 10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rPr>
                              <w:rFonts w:hint="eastAsia"/>
                            </w:rPr>
                            <w:t>共</w:t>
                          </w:r>
                          <w:r>
                            <w:t>10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4</w:t>
                          </w:r>
                          <w:r>
                            <w:rPr>
                              <w:rFonts w:hint="eastAsia"/>
                            </w:rPr>
                            <w:t>页第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>页</w:t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028" o:spid="_x0000_s1026" o:spt="202" type="#_x0000_t202" style="position:absolute;left:0pt;margin-left:178.95pt;margin-top:-2.7pt;height:144pt;width:144pt;mso-position-horizontal-relative:margin;mso-wrap-style:none;z-index:251662336;mso-width-relative:page;mso-height-relative:page;" filled="f" stroked="f" coordsize="21600,21600" o:gfxdata="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N7sQrTYAAAACgEAAA8AAAAAAAAAAQAgAAAAIgAAAGRycy9kb3ducmV2LnhtbFBLAQIU&#10;ABQAAAAIAIdO4kANaChHugEAAFkDAAAOAAAAAAAAAAEAIAAAACcBAABkcnMvZTJvRG9jLnhtbFBL&#10;BQYAAAAABgAGAFkBAABT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rPr>
                        <w:rFonts w:hint="eastAsia"/>
                      </w:rPr>
                      <w:t>共</w:t>
                    </w:r>
                    <w:r>
                      <w:t>10</w:t>
                    </w:r>
                    <w:r>
                      <w:rPr>
                        <w:rFonts w:hint="eastAsia"/>
                        <w:lang w:val="en-US" w:eastAsia="zh-CN"/>
                      </w:rPr>
                      <w:t>4</w:t>
                    </w:r>
                    <w:r>
                      <w:rPr>
                        <w:rFonts w:hint="eastAsia"/>
                      </w:rPr>
                      <w:t>页第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  <w:r>
                      <w:rPr>
                        <w:rFonts w:hint="eastAsia"/>
                      </w:rPr>
                      <w:t>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677545</wp:posOffset>
              </wp:positionH>
              <wp:positionV relativeFrom="paragraph">
                <wp:posOffset>94615</wp:posOffset>
              </wp:positionV>
              <wp:extent cx="2105660" cy="294640"/>
              <wp:effectExtent l="0" t="0" r="0" b="0"/>
              <wp:wrapNone/>
              <wp:docPr id="298" name="文本框 10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05660" cy="294640"/>
                      </a:xfrm>
                      <a:prstGeom prst="rect">
                        <a:avLst/>
                      </a:prstGeom>
                      <a:noFill/>
                      <a:ln w="12700">
                        <a:noFill/>
                      </a:ln>
                    </wps:spPr>
                    <wps:txbx>
                      <w:txbxContent>
                        <w:p>
                          <w:pPr>
                            <w:rPr>
                              <w:rFonts w:ascii="仿宋" w:hAnsi="仿宋" w:eastAsia="仿宋" w:cs="仿宋"/>
                              <w:b/>
                              <w:bCs/>
                              <w:color w:val="548DD4"/>
                            </w:rPr>
                          </w:pPr>
                          <w:r>
                            <w:rPr>
                              <w:rFonts w:hint="eastAsia" w:ascii="仿宋" w:hAnsi="仿宋" w:eastAsia="仿宋" w:cs="仿宋"/>
                              <w:b/>
                              <w:bCs/>
                              <w:color w:val="548DD4"/>
                            </w:rPr>
                            <w:t>湖南辰安消防技术服务有限公司</w:t>
                          </w:r>
                        </w:p>
                      </w:txbxContent>
                    </wps:txbx>
                    <wps:bodyPr upright="1"/>
                  </wps:wsp>
                </a:graphicData>
              </a:graphic>
            </wp:anchor>
          </w:drawing>
        </mc:Choice>
        <mc:Fallback>
          <w:pict>
            <v:shape id="文本框 1025" o:spid="_x0000_s1026" o:spt="202" type="#_x0000_t202" style="position:absolute;left:0pt;margin-left:53.35pt;margin-top:7.45pt;height:23.2pt;width:165.8pt;z-index:251660288;mso-width-relative:page;mso-height-relative:page;" filled="f" stroked="f" coordsize="21600,21600" o:gfxdata="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">
              <v:fill on="f" focussize="0,0"/>
              <v:stroke on="f" weight="1pt"/>
              <v:imagedata o:title=""/>
              <o:lock v:ext="edit" aspectratio="f"/>
              <v:textbox>
                <w:txbxContent>
                  <w:p>
                    <w:pPr>
                      <w:rPr>
                        <w:rFonts w:ascii="仿宋" w:hAnsi="仿宋" w:eastAsia="仿宋" w:cs="仿宋"/>
                        <w:b/>
                        <w:bCs/>
                        <w:color w:val="548DD4"/>
                      </w:rPr>
                    </w:pPr>
                    <w:r>
                      <w:rPr>
                        <w:rFonts w:hint="eastAsia" w:ascii="仿宋" w:hAnsi="仿宋" w:eastAsia="仿宋" w:cs="仿宋"/>
                        <w:b/>
                        <w:bCs/>
                        <w:color w:val="548DD4"/>
                      </w:rPr>
                      <w:t>湖南辰安消防技术服务有限公司</w:t>
                    </w:r>
                  </w:p>
                </w:txbxContent>
              </v:textbox>
            </v:shape>
          </w:pict>
        </mc:Fallback>
      </mc:AlternateConten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200025</wp:posOffset>
          </wp:positionH>
          <wp:positionV relativeFrom="paragraph">
            <wp:posOffset>-190500</wp:posOffset>
          </wp:positionV>
          <wp:extent cx="495300" cy="539115"/>
          <wp:effectExtent l="0" t="0" r="7620" b="9525"/>
          <wp:wrapNone/>
          <wp:docPr id="297" name="图片 216" descr="4d4c2b3f9ed2cb1461e993bb6f648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7" name="图片 216" descr="4d4c2b3f9ed2cb1461e993bb6f64896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95300" cy="53911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t xml:space="preserve"> </w:t>
    </w:r>
  </w:p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-114300</wp:posOffset>
              </wp:positionH>
              <wp:positionV relativeFrom="paragraph">
                <wp:posOffset>87630</wp:posOffset>
              </wp:positionV>
              <wp:extent cx="5572125" cy="0"/>
              <wp:effectExtent l="0" t="0" r="0" b="0"/>
              <wp:wrapNone/>
              <wp:docPr id="299" name="直线 10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572125" cy="0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4A7EB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1027" o:spid="_x0000_s1026" o:spt="20" style="position:absolute;left:0pt;margin-left:-9pt;margin-top:6.9pt;height:0pt;width:438.75pt;z-index:251661312;mso-width-relative:page;mso-height-relative:page;" filled="f" stroked="t" coordsize="21600,21600" o:gfxdata="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">
              <v:fill on="f" focussize="0,0"/>
              <v:stroke color="#4A7EBB" joinstyle="round"/>
              <v:imagedata o:title=""/>
              <o:lock v:ext="edit" aspectratio="f"/>
            </v:line>
          </w:pict>
        </mc:Fallback>
      </mc:AlternateContent>
    </w:r>
  </w:p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  <w:r>
      <w:t xml:space="preserve">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documentProtection w:enforcement="0"/>
  <w:defaultTabStop w:val="420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905"/>
    <w:rsid w:val="0001654B"/>
    <w:rsid w:val="00024E15"/>
    <w:rsid w:val="00026224"/>
    <w:rsid w:val="0002712A"/>
    <w:rsid w:val="00027BD5"/>
    <w:rsid w:val="000322DE"/>
    <w:rsid w:val="000339AA"/>
    <w:rsid w:val="000377B4"/>
    <w:rsid w:val="000426D9"/>
    <w:rsid w:val="0004286F"/>
    <w:rsid w:val="00043CCA"/>
    <w:rsid w:val="000458DE"/>
    <w:rsid w:val="00047F48"/>
    <w:rsid w:val="00053100"/>
    <w:rsid w:val="000654C6"/>
    <w:rsid w:val="00075E9C"/>
    <w:rsid w:val="00081A74"/>
    <w:rsid w:val="00084B13"/>
    <w:rsid w:val="000902ED"/>
    <w:rsid w:val="0009086C"/>
    <w:rsid w:val="000978C3"/>
    <w:rsid w:val="000A0B23"/>
    <w:rsid w:val="000A2A10"/>
    <w:rsid w:val="000A5BE4"/>
    <w:rsid w:val="000B048A"/>
    <w:rsid w:val="000B1E4B"/>
    <w:rsid w:val="000B308A"/>
    <w:rsid w:val="000B784E"/>
    <w:rsid w:val="000C1DAE"/>
    <w:rsid w:val="000C5AB2"/>
    <w:rsid w:val="000C5EB7"/>
    <w:rsid w:val="000C7E53"/>
    <w:rsid w:val="000D1304"/>
    <w:rsid w:val="000D254C"/>
    <w:rsid w:val="000D3F89"/>
    <w:rsid w:val="000E0827"/>
    <w:rsid w:val="000E3698"/>
    <w:rsid w:val="000E7449"/>
    <w:rsid w:val="000F646A"/>
    <w:rsid w:val="000F7827"/>
    <w:rsid w:val="00106134"/>
    <w:rsid w:val="00111900"/>
    <w:rsid w:val="001129B7"/>
    <w:rsid w:val="0012274D"/>
    <w:rsid w:val="001253BF"/>
    <w:rsid w:val="001301C0"/>
    <w:rsid w:val="0013098A"/>
    <w:rsid w:val="00131070"/>
    <w:rsid w:val="00144810"/>
    <w:rsid w:val="0014553D"/>
    <w:rsid w:val="0014730A"/>
    <w:rsid w:val="0015108A"/>
    <w:rsid w:val="00153FFA"/>
    <w:rsid w:val="001630AF"/>
    <w:rsid w:val="001652E8"/>
    <w:rsid w:val="00173661"/>
    <w:rsid w:val="001748DA"/>
    <w:rsid w:val="0017713E"/>
    <w:rsid w:val="00182875"/>
    <w:rsid w:val="00185389"/>
    <w:rsid w:val="00196CAF"/>
    <w:rsid w:val="001A314D"/>
    <w:rsid w:val="001A6727"/>
    <w:rsid w:val="001B027A"/>
    <w:rsid w:val="001C05E5"/>
    <w:rsid w:val="001C1E6B"/>
    <w:rsid w:val="001D2B60"/>
    <w:rsid w:val="001F083F"/>
    <w:rsid w:val="001F1ABA"/>
    <w:rsid w:val="001F26F1"/>
    <w:rsid w:val="00203DFC"/>
    <w:rsid w:val="00205DEE"/>
    <w:rsid w:val="00212671"/>
    <w:rsid w:val="00214C17"/>
    <w:rsid w:val="00215A1A"/>
    <w:rsid w:val="0022076A"/>
    <w:rsid w:val="0022136F"/>
    <w:rsid w:val="00221F01"/>
    <w:rsid w:val="00226F11"/>
    <w:rsid w:val="00236FBD"/>
    <w:rsid w:val="002370C0"/>
    <w:rsid w:val="002436E9"/>
    <w:rsid w:val="002464AB"/>
    <w:rsid w:val="002526E9"/>
    <w:rsid w:val="002543C5"/>
    <w:rsid w:val="00257606"/>
    <w:rsid w:val="00265351"/>
    <w:rsid w:val="002700C0"/>
    <w:rsid w:val="00273B1C"/>
    <w:rsid w:val="00277BA2"/>
    <w:rsid w:val="002801A0"/>
    <w:rsid w:val="0028481E"/>
    <w:rsid w:val="002918BF"/>
    <w:rsid w:val="00295300"/>
    <w:rsid w:val="0029749B"/>
    <w:rsid w:val="002A06C7"/>
    <w:rsid w:val="002A2559"/>
    <w:rsid w:val="002A723B"/>
    <w:rsid w:val="002C599F"/>
    <w:rsid w:val="002C61D4"/>
    <w:rsid w:val="002C7DD5"/>
    <w:rsid w:val="002D55C0"/>
    <w:rsid w:val="002E11B9"/>
    <w:rsid w:val="002F77CD"/>
    <w:rsid w:val="00300888"/>
    <w:rsid w:val="00303242"/>
    <w:rsid w:val="00314BE2"/>
    <w:rsid w:val="0032404D"/>
    <w:rsid w:val="003266FB"/>
    <w:rsid w:val="00331564"/>
    <w:rsid w:val="00335FAD"/>
    <w:rsid w:val="003369EC"/>
    <w:rsid w:val="00340215"/>
    <w:rsid w:val="00345940"/>
    <w:rsid w:val="00347DAB"/>
    <w:rsid w:val="00350EF6"/>
    <w:rsid w:val="00351A32"/>
    <w:rsid w:val="00355094"/>
    <w:rsid w:val="00355670"/>
    <w:rsid w:val="00361403"/>
    <w:rsid w:val="00373C0C"/>
    <w:rsid w:val="00373FC7"/>
    <w:rsid w:val="003749F5"/>
    <w:rsid w:val="003819F5"/>
    <w:rsid w:val="00391DA0"/>
    <w:rsid w:val="003A081B"/>
    <w:rsid w:val="003A4B7A"/>
    <w:rsid w:val="003A5226"/>
    <w:rsid w:val="003A5F1B"/>
    <w:rsid w:val="003A741D"/>
    <w:rsid w:val="003B289D"/>
    <w:rsid w:val="003C5505"/>
    <w:rsid w:val="003D2CD4"/>
    <w:rsid w:val="003D6028"/>
    <w:rsid w:val="003D7BF9"/>
    <w:rsid w:val="003E0EF7"/>
    <w:rsid w:val="003E6D3B"/>
    <w:rsid w:val="003F06A7"/>
    <w:rsid w:val="003F0CD6"/>
    <w:rsid w:val="003F1E0E"/>
    <w:rsid w:val="003F39F2"/>
    <w:rsid w:val="003F5F2A"/>
    <w:rsid w:val="003F7B15"/>
    <w:rsid w:val="004049D2"/>
    <w:rsid w:val="004066DF"/>
    <w:rsid w:val="0041180B"/>
    <w:rsid w:val="00420D80"/>
    <w:rsid w:val="00436D4E"/>
    <w:rsid w:val="00440A61"/>
    <w:rsid w:val="00445011"/>
    <w:rsid w:val="00453C50"/>
    <w:rsid w:val="0045590C"/>
    <w:rsid w:val="004626A0"/>
    <w:rsid w:val="00463B1C"/>
    <w:rsid w:val="00465516"/>
    <w:rsid w:val="004671BF"/>
    <w:rsid w:val="004707F4"/>
    <w:rsid w:val="00471102"/>
    <w:rsid w:val="0047160C"/>
    <w:rsid w:val="00471BC6"/>
    <w:rsid w:val="00482897"/>
    <w:rsid w:val="00484BA5"/>
    <w:rsid w:val="00485360"/>
    <w:rsid w:val="00486B90"/>
    <w:rsid w:val="00487B06"/>
    <w:rsid w:val="00487B56"/>
    <w:rsid w:val="004951EA"/>
    <w:rsid w:val="004A44D7"/>
    <w:rsid w:val="004A53B8"/>
    <w:rsid w:val="004B1FFB"/>
    <w:rsid w:val="004B71ED"/>
    <w:rsid w:val="004C5274"/>
    <w:rsid w:val="004C6FD5"/>
    <w:rsid w:val="004C7DEA"/>
    <w:rsid w:val="004D155D"/>
    <w:rsid w:val="004D257F"/>
    <w:rsid w:val="004E4C46"/>
    <w:rsid w:val="004E4CB3"/>
    <w:rsid w:val="004F79CC"/>
    <w:rsid w:val="004F7C3C"/>
    <w:rsid w:val="004F7F05"/>
    <w:rsid w:val="0050031E"/>
    <w:rsid w:val="0050283D"/>
    <w:rsid w:val="00502EC1"/>
    <w:rsid w:val="00504659"/>
    <w:rsid w:val="00510A49"/>
    <w:rsid w:val="0051663E"/>
    <w:rsid w:val="0052005B"/>
    <w:rsid w:val="00523A9B"/>
    <w:rsid w:val="00524DB4"/>
    <w:rsid w:val="00537C78"/>
    <w:rsid w:val="005461D6"/>
    <w:rsid w:val="005474DB"/>
    <w:rsid w:val="00552B7D"/>
    <w:rsid w:val="0055365A"/>
    <w:rsid w:val="00554526"/>
    <w:rsid w:val="00555BCE"/>
    <w:rsid w:val="00556227"/>
    <w:rsid w:val="00556539"/>
    <w:rsid w:val="0056216D"/>
    <w:rsid w:val="0056500E"/>
    <w:rsid w:val="00565574"/>
    <w:rsid w:val="00573609"/>
    <w:rsid w:val="00573C53"/>
    <w:rsid w:val="00577C07"/>
    <w:rsid w:val="00577FB1"/>
    <w:rsid w:val="00580B7F"/>
    <w:rsid w:val="005919D2"/>
    <w:rsid w:val="00595227"/>
    <w:rsid w:val="005A1257"/>
    <w:rsid w:val="005A1E65"/>
    <w:rsid w:val="005B5301"/>
    <w:rsid w:val="005B5579"/>
    <w:rsid w:val="005B717E"/>
    <w:rsid w:val="005C423C"/>
    <w:rsid w:val="005C568E"/>
    <w:rsid w:val="005C66F5"/>
    <w:rsid w:val="005D0C15"/>
    <w:rsid w:val="005D7CFA"/>
    <w:rsid w:val="005E1CBF"/>
    <w:rsid w:val="005E5C24"/>
    <w:rsid w:val="005E7576"/>
    <w:rsid w:val="005F1FC6"/>
    <w:rsid w:val="005F3C1C"/>
    <w:rsid w:val="005F4FDC"/>
    <w:rsid w:val="00600BF1"/>
    <w:rsid w:val="00601FEF"/>
    <w:rsid w:val="006028FB"/>
    <w:rsid w:val="00602FC9"/>
    <w:rsid w:val="006105B0"/>
    <w:rsid w:val="006118F3"/>
    <w:rsid w:val="00614963"/>
    <w:rsid w:val="006210D0"/>
    <w:rsid w:val="0062155E"/>
    <w:rsid w:val="00625258"/>
    <w:rsid w:val="00631CBD"/>
    <w:rsid w:val="00633A47"/>
    <w:rsid w:val="0063617B"/>
    <w:rsid w:val="006462F0"/>
    <w:rsid w:val="00651D67"/>
    <w:rsid w:val="00651E36"/>
    <w:rsid w:val="00652A30"/>
    <w:rsid w:val="0065395F"/>
    <w:rsid w:val="00657A26"/>
    <w:rsid w:val="0066029D"/>
    <w:rsid w:val="0066756F"/>
    <w:rsid w:val="0067511C"/>
    <w:rsid w:val="00676147"/>
    <w:rsid w:val="00681BB6"/>
    <w:rsid w:val="00682F9D"/>
    <w:rsid w:val="006A4C40"/>
    <w:rsid w:val="006A7E60"/>
    <w:rsid w:val="006B0015"/>
    <w:rsid w:val="006B0CFB"/>
    <w:rsid w:val="006B6633"/>
    <w:rsid w:val="006D33B0"/>
    <w:rsid w:val="006E1991"/>
    <w:rsid w:val="006E7145"/>
    <w:rsid w:val="006F293A"/>
    <w:rsid w:val="00701BAB"/>
    <w:rsid w:val="00705F10"/>
    <w:rsid w:val="00710F59"/>
    <w:rsid w:val="00714C52"/>
    <w:rsid w:val="007150BB"/>
    <w:rsid w:val="00716F87"/>
    <w:rsid w:val="00720D04"/>
    <w:rsid w:val="0072124F"/>
    <w:rsid w:val="00722A6B"/>
    <w:rsid w:val="00730906"/>
    <w:rsid w:val="00736CA9"/>
    <w:rsid w:val="0074338D"/>
    <w:rsid w:val="007436A8"/>
    <w:rsid w:val="00745D1F"/>
    <w:rsid w:val="007630C5"/>
    <w:rsid w:val="00766866"/>
    <w:rsid w:val="00776CA5"/>
    <w:rsid w:val="00784747"/>
    <w:rsid w:val="007918EA"/>
    <w:rsid w:val="007949FB"/>
    <w:rsid w:val="007A0A00"/>
    <w:rsid w:val="007A1266"/>
    <w:rsid w:val="007A2AC7"/>
    <w:rsid w:val="007A62FD"/>
    <w:rsid w:val="007B77AB"/>
    <w:rsid w:val="007C2A6B"/>
    <w:rsid w:val="007C5274"/>
    <w:rsid w:val="007C6199"/>
    <w:rsid w:val="007D0F4D"/>
    <w:rsid w:val="007D20EF"/>
    <w:rsid w:val="007D2269"/>
    <w:rsid w:val="007E5198"/>
    <w:rsid w:val="007F0214"/>
    <w:rsid w:val="007F29B8"/>
    <w:rsid w:val="007F2F46"/>
    <w:rsid w:val="007F49FF"/>
    <w:rsid w:val="007F4B4F"/>
    <w:rsid w:val="007F4D85"/>
    <w:rsid w:val="007F5AD4"/>
    <w:rsid w:val="007F7227"/>
    <w:rsid w:val="00800634"/>
    <w:rsid w:val="00804DAC"/>
    <w:rsid w:val="00810085"/>
    <w:rsid w:val="0081592F"/>
    <w:rsid w:val="008207D9"/>
    <w:rsid w:val="00821055"/>
    <w:rsid w:val="008236F1"/>
    <w:rsid w:val="00824EB7"/>
    <w:rsid w:val="00826BB0"/>
    <w:rsid w:val="00830EA2"/>
    <w:rsid w:val="0084280C"/>
    <w:rsid w:val="00844CD2"/>
    <w:rsid w:val="008501BD"/>
    <w:rsid w:val="008540BC"/>
    <w:rsid w:val="00862543"/>
    <w:rsid w:val="00863331"/>
    <w:rsid w:val="008642F7"/>
    <w:rsid w:val="00864CEF"/>
    <w:rsid w:val="0087543F"/>
    <w:rsid w:val="00880691"/>
    <w:rsid w:val="00881653"/>
    <w:rsid w:val="008829CF"/>
    <w:rsid w:val="00882BEA"/>
    <w:rsid w:val="0089436D"/>
    <w:rsid w:val="008A6441"/>
    <w:rsid w:val="008A7F67"/>
    <w:rsid w:val="008C2A37"/>
    <w:rsid w:val="008C5D35"/>
    <w:rsid w:val="008C7E5E"/>
    <w:rsid w:val="008D19B6"/>
    <w:rsid w:val="008D2812"/>
    <w:rsid w:val="008D44CA"/>
    <w:rsid w:val="008E08A5"/>
    <w:rsid w:val="008E58E1"/>
    <w:rsid w:val="008F0FE0"/>
    <w:rsid w:val="008F47A9"/>
    <w:rsid w:val="008F7559"/>
    <w:rsid w:val="00900E2B"/>
    <w:rsid w:val="0090362D"/>
    <w:rsid w:val="009133CE"/>
    <w:rsid w:val="0091770E"/>
    <w:rsid w:val="00932FB2"/>
    <w:rsid w:val="00935E02"/>
    <w:rsid w:val="00940A1A"/>
    <w:rsid w:val="00943A2D"/>
    <w:rsid w:val="009448AB"/>
    <w:rsid w:val="00945EDF"/>
    <w:rsid w:val="00950750"/>
    <w:rsid w:val="00952140"/>
    <w:rsid w:val="00956DA3"/>
    <w:rsid w:val="00971EE3"/>
    <w:rsid w:val="00976518"/>
    <w:rsid w:val="009905D1"/>
    <w:rsid w:val="0099211D"/>
    <w:rsid w:val="009966DF"/>
    <w:rsid w:val="009B2348"/>
    <w:rsid w:val="009B4222"/>
    <w:rsid w:val="009B5200"/>
    <w:rsid w:val="009B6CA3"/>
    <w:rsid w:val="009D070E"/>
    <w:rsid w:val="009D1121"/>
    <w:rsid w:val="009D2049"/>
    <w:rsid w:val="009D4B3E"/>
    <w:rsid w:val="009D4CB1"/>
    <w:rsid w:val="009D7BBE"/>
    <w:rsid w:val="009E204F"/>
    <w:rsid w:val="009E6237"/>
    <w:rsid w:val="009F0641"/>
    <w:rsid w:val="009F1F17"/>
    <w:rsid w:val="009F2F56"/>
    <w:rsid w:val="009F7042"/>
    <w:rsid w:val="00A11FA0"/>
    <w:rsid w:val="00A13E52"/>
    <w:rsid w:val="00A22B28"/>
    <w:rsid w:val="00A24196"/>
    <w:rsid w:val="00A32709"/>
    <w:rsid w:val="00A452D7"/>
    <w:rsid w:val="00A45308"/>
    <w:rsid w:val="00A45C98"/>
    <w:rsid w:val="00A46A48"/>
    <w:rsid w:val="00A53394"/>
    <w:rsid w:val="00A5538C"/>
    <w:rsid w:val="00A6148C"/>
    <w:rsid w:val="00A6323C"/>
    <w:rsid w:val="00A675D8"/>
    <w:rsid w:val="00A7576A"/>
    <w:rsid w:val="00A856F3"/>
    <w:rsid w:val="00A96D5B"/>
    <w:rsid w:val="00AA516E"/>
    <w:rsid w:val="00AB24EC"/>
    <w:rsid w:val="00AB4799"/>
    <w:rsid w:val="00AC1E63"/>
    <w:rsid w:val="00AC2BF1"/>
    <w:rsid w:val="00AC3AC9"/>
    <w:rsid w:val="00AC4A21"/>
    <w:rsid w:val="00AC57F5"/>
    <w:rsid w:val="00AD1083"/>
    <w:rsid w:val="00AD7338"/>
    <w:rsid w:val="00AD79C4"/>
    <w:rsid w:val="00AE4F52"/>
    <w:rsid w:val="00AF3078"/>
    <w:rsid w:val="00B044B6"/>
    <w:rsid w:val="00B05459"/>
    <w:rsid w:val="00B11882"/>
    <w:rsid w:val="00B17A3A"/>
    <w:rsid w:val="00B20A2C"/>
    <w:rsid w:val="00B217C4"/>
    <w:rsid w:val="00B267C6"/>
    <w:rsid w:val="00B30DE2"/>
    <w:rsid w:val="00B32D83"/>
    <w:rsid w:val="00B34D56"/>
    <w:rsid w:val="00B3698F"/>
    <w:rsid w:val="00B507B9"/>
    <w:rsid w:val="00B51066"/>
    <w:rsid w:val="00B63905"/>
    <w:rsid w:val="00B65969"/>
    <w:rsid w:val="00B725F6"/>
    <w:rsid w:val="00B72F1C"/>
    <w:rsid w:val="00B748B4"/>
    <w:rsid w:val="00B8155C"/>
    <w:rsid w:val="00B81FC0"/>
    <w:rsid w:val="00B8325F"/>
    <w:rsid w:val="00B845C2"/>
    <w:rsid w:val="00B85602"/>
    <w:rsid w:val="00B87500"/>
    <w:rsid w:val="00B94B1E"/>
    <w:rsid w:val="00B9655C"/>
    <w:rsid w:val="00BA01EC"/>
    <w:rsid w:val="00BA5351"/>
    <w:rsid w:val="00BA6666"/>
    <w:rsid w:val="00BC328E"/>
    <w:rsid w:val="00BC70C0"/>
    <w:rsid w:val="00BD154A"/>
    <w:rsid w:val="00BD2B61"/>
    <w:rsid w:val="00BD2BFC"/>
    <w:rsid w:val="00BE0801"/>
    <w:rsid w:val="00BE1F02"/>
    <w:rsid w:val="00BE7514"/>
    <w:rsid w:val="00BF009F"/>
    <w:rsid w:val="00BF60B6"/>
    <w:rsid w:val="00BF65F9"/>
    <w:rsid w:val="00C02AC4"/>
    <w:rsid w:val="00C04BDE"/>
    <w:rsid w:val="00C068AB"/>
    <w:rsid w:val="00C1115E"/>
    <w:rsid w:val="00C11D1A"/>
    <w:rsid w:val="00C11E35"/>
    <w:rsid w:val="00C11E46"/>
    <w:rsid w:val="00C14FA3"/>
    <w:rsid w:val="00C202D7"/>
    <w:rsid w:val="00C21144"/>
    <w:rsid w:val="00C227F4"/>
    <w:rsid w:val="00C233FE"/>
    <w:rsid w:val="00C31196"/>
    <w:rsid w:val="00C35168"/>
    <w:rsid w:val="00C36B5B"/>
    <w:rsid w:val="00C36E36"/>
    <w:rsid w:val="00C43A03"/>
    <w:rsid w:val="00C520F8"/>
    <w:rsid w:val="00C57D89"/>
    <w:rsid w:val="00C60CDE"/>
    <w:rsid w:val="00C6770E"/>
    <w:rsid w:val="00C73C52"/>
    <w:rsid w:val="00C82215"/>
    <w:rsid w:val="00C831AD"/>
    <w:rsid w:val="00C845E4"/>
    <w:rsid w:val="00C861C2"/>
    <w:rsid w:val="00C91E76"/>
    <w:rsid w:val="00C92657"/>
    <w:rsid w:val="00CA69BA"/>
    <w:rsid w:val="00CC0343"/>
    <w:rsid w:val="00CC40C7"/>
    <w:rsid w:val="00CC4F21"/>
    <w:rsid w:val="00CC5056"/>
    <w:rsid w:val="00CD1619"/>
    <w:rsid w:val="00CD3321"/>
    <w:rsid w:val="00CD4A2C"/>
    <w:rsid w:val="00CE1E7B"/>
    <w:rsid w:val="00CE4E10"/>
    <w:rsid w:val="00CE5C19"/>
    <w:rsid w:val="00D00E15"/>
    <w:rsid w:val="00D00EA5"/>
    <w:rsid w:val="00D11038"/>
    <w:rsid w:val="00D16B61"/>
    <w:rsid w:val="00D20B4D"/>
    <w:rsid w:val="00D22CBD"/>
    <w:rsid w:val="00D24AAA"/>
    <w:rsid w:val="00D302DC"/>
    <w:rsid w:val="00D3112A"/>
    <w:rsid w:val="00D4123D"/>
    <w:rsid w:val="00D47F51"/>
    <w:rsid w:val="00D52B6C"/>
    <w:rsid w:val="00D53251"/>
    <w:rsid w:val="00D57D21"/>
    <w:rsid w:val="00D6316C"/>
    <w:rsid w:val="00D636D9"/>
    <w:rsid w:val="00D74539"/>
    <w:rsid w:val="00D7484C"/>
    <w:rsid w:val="00D77CF7"/>
    <w:rsid w:val="00D8289D"/>
    <w:rsid w:val="00D8445E"/>
    <w:rsid w:val="00D9015C"/>
    <w:rsid w:val="00D91EFB"/>
    <w:rsid w:val="00D954B5"/>
    <w:rsid w:val="00DA3A69"/>
    <w:rsid w:val="00DA4F3E"/>
    <w:rsid w:val="00DA6886"/>
    <w:rsid w:val="00DB5520"/>
    <w:rsid w:val="00DB6772"/>
    <w:rsid w:val="00DB7928"/>
    <w:rsid w:val="00DB7F90"/>
    <w:rsid w:val="00DC2536"/>
    <w:rsid w:val="00DD5374"/>
    <w:rsid w:val="00DD6C0B"/>
    <w:rsid w:val="00DE010D"/>
    <w:rsid w:val="00DF09B9"/>
    <w:rsid w:val="00DF348E"/>
    <w:rsid w:val="00E00B98"/>
    <w:rsid w:val="00E03990"/>
    <w:rsid w:val="00E06A4F"/>
    <w:rsid w:val="00E07438"/>
    <w:rsid w:val="00E1058B"/>
    <w:rsid w:val="00E1342C"/>
    <w:rsid w:val="00E13DFD"/>
    <w:rsid w:val="00E15EF8"/>
    <w:rsid w:val="00E166D4"/>
    <w:rsid w:val="00E1674C"/>
    <w:rsid w:val="00E177BE"/>
    <w:rsid w:val="00E313A6"/>
    <w:rsid w:val="00E332DB"/>
    <w:rsid w:val="00E345DF"/>
    <w:rsid w:val="00E34FA4"/>
    <w:rsid w:val="00E36860"/>
    <w:rsid w:val="00E36E0A"/>
    <w:rsid w:val="00E43FB3"/>
    <w:rsid w:val="00E459CF"/>
    <w:rsid w:val="00E45A5D"/>
    <w:rsid w:val="00E465C4"/>
    <w:rsid w:val="00E46FDF"/>
    <w:rsid w:val="00E52470"/>
    <w:rsid w:val="00E5434C"/>
    <w:rsid w:val="00E54CBF"/>
    <w:rsid w:val="00E61FAD"/>
    <w:rsid w:val="00E62639"/>
    <w:rsid w:val="00E64C42"/>
    <w:rsid w:val="00E65C8E"/>
    <w:rsid w:val="00E7146D"/>
    <w:rsid w:val="00E75870"/>
    <w:rsid w:val="00E856E1"/>
    <w:rsid w:val="00E91C3B"/>
    <w:rsid w:val="00E92AFA"/>
    <w:rsid w:val="00EA233A"/>
    <w:rsid w:val="00EA6320"/>
    <w:rsid w:val="00EA7EE6"/>
    <w:rsid w:val="00EC14DE"/>
    <w:rsid w:val="00EC7699"/>
    <w:rsid w:val="00ED04F0"/>
    <w:rsid w:val="00ED13A3"/>
    <w:rsid w:val="00ED2E34"/>
    <w:rsid w:val="00ED2F27"/>
    <w:rsid w:val="00ED5310"/>
    <w:rsid w:val="00EE0B0D"/>
    <w:rsid w:val="00EE47D6"/>
    <w:rsid w:val="00EF59D9"/>
    <w:rsid w:val="00F02C28"/>
    <w:rsid w:val="00F1144B"/>
    <w:rsid w:val="00F172C7"/>
    <w:rsid w:val="00F2689E"/>
    <w:rsid w:val="00F27B4D"/>
    <w:rsid w:val="00F423DE"/>
    <w:rsid w:val="00F51A44"/>
    <w:rsid w:val="00F528E5"/>
    <w:rsid w:val="00F7121D"/>
    <w:rsid w:val="00F764B7"/>
    <w:rsid w:val="00F76D91"/>
    <w:rsid w:val="00F8543D"/>
    <w:rsid w:val="00F8634E"/>
    <w:rsid w:val="00F90942"/>
    <w:rsid w:val="00FA1CBB"/>
    <w:rsid w:val="00FA42FD"/>
    <w:rsid w:val="00FA7713"/>
    <w:rsid w:val="00FB158B"/>
    <w:rsid w:val="00FB27AD"/>
    <w:rsid w:val="00FB7653"/>
    <w:rsid w:val="00FC622F"/>
    <w:rsid w:val="00FC6232"/>
    <w:rsid w:val="00FD14B0"/>
    <w:rsid w:val="00FD77CB"/>
    <w:rsid w:val="00FE0338"/>
    <w:rsid w:val="00FE0B37"/>
    <w:rsid w:val="00FF71DF"/>
    <w:rsid w:val="010842DA"/>
    <w:rsid w:val="010C2553"/>
    <w:rsid w:val="011B1C04"/>
    <w:rsid w:val="01222212"/>
    <w:rsid w:val="012460A3"/>
    <w:rsid w:val="01275396"/>
    <w:rsid w:val="01293051"/>
    <w:rsid w:val="012B1C39"/>
    <w:rsid w:val="01585781"/>
    <w:rsid w:val="01645B85"/>
    <w:rsid w:val="0175136F"/>
    <w:rsid w:val="017A18E6"/>
    <w:rsid w:val="01871145"/>
    <w:rsid w:val="018836BC"/>
    <w:rsid w:val="018A458E"/>
    <w:rsid w:val="01916781"/>
    <w:rsid w:val="0193466A"/>
    <w:rsid w:val="019A5901"/>
    <w:rsid w:val="01BF37C7"/>
    <w:rsid w:val="01C26C11"/>
    <w:rsid w:val="01CE2CBA"/>
    <w:rsid w:val="01D200DA"/>
    <w:rsid w:val="01D37A28"/>
    <w:rsid w:val="01E91142"/>
    <w:rsid w:val="02055BA3"/>
    <w:rsid w:val="020967F0"/>
    <w:rsid w:val="02353B12"/>
    <w:rsid w:val="02385EA2"/>
    <w:rsid w:val="02511380"/>
    <w:rsid w:val="02514899"/>
    <w:rsid w:val="02557B0C"/>
    <w:rsid w:val="02581BF1"/>
    <w:rsid w:val="02583232"/>
    <w:rsid w:val="025832D3"/>
    <w:rsid w:val="027A2859"/>
    <w:rsid w:val="02892DFA"/>
    <w:rsid w:val="0291078B"/>
    <w:rsid w:val="02A27AE0"/>
    <w:rsid w:val="02BC3862"/>
    <w:rsid w:val="02C020A8"/>
    <w:rsid w:val="02CC42EB"/>
    <w:rsid w:val="030E4D1C"/>
    <w:rsid w:val="032633D2"/>
    <w:rsid w:val="032F4290"/>
    <w:rsid w:val="033115E4"/>
    <w:rsid w:val="033A2D5A"/>
    <w:rsid w:val="03407427"/>
    <w:rsid w:val="03454CF4"/>
    <w:rsid w:val="03465FA1"/>
    <w:rsid w:val="03577A2F"/>
    <w:rsid w:val="03587CA4"/>
    <w:rsid w:val="036970EC"/>
    <w:rsid w:val="036D1000"/>
    <w:rsid w:val="03724869"/>
    <w:rsid w:val="0374238F"/>
    <w:rsid w:val="038A681B"/>
    <w:rsid w:val="03916663"/>
    <w:rsid w:val="03B1018E"/>
    <w:rsid w:val="03B35C7B"/>
    <w:rsid w:val="03B409DD"/>
    <w:rsid w:val="03B41A63"/>
    <w:rsid w:val="03B90361"/>
    <w:rsid w:val="03B95FF4"/>
    <w:rsid w:val="03BE164A"/>
    <w:rsid w:val="03D26405"/>
    <w:rsid w:val="03DA7AA5"/>
    <w:rsid w:val="03DD3EFF"/>
    <w:rsid w:val="03EE2CB2"/>
    <w:rsid w:val="03F65E7A"/>
    <w:rsid w:val="03F83D17"/>
    <w:rsid w:val="040226B8"/>
    <w:rsid w:val="04030E32"/>
    <w:rsid w:val="04152F33"/>
    <w:rsid w:val="042E409A"/>
    <w:rsid w:val="044F162D"/>
    <w:rsid w:val="045F4120"/>
    <w:rsid w:val="046A3BA0"/>
    <w:rsid w:val="046F75F2"/>
    <w:rsid w:val="0485107E"/>
    <w:rsid w:val="0488372A"/>
    <w:rsid w:val="049809B8"/>
    <w:rsid w:val="04AB3B8E"/>
    <w:rsid w:val="04B45D3E"/>
    <w:rsid w:val="04B50EB1"/>
    <w:rsid w:val="04BA3A86"/>
    <w:rsid w:val="04BB255A"/>
    <w:rsid w:val="04D330E5"/>
    <w:rsid w:val="04D34B7C"/>
    <w:rsid w:val="04D84FF6"/>
    <w:rsid w:val="04DD31B7"/>
    <w:rsid w:val="04F51D64"/>
    <w:rsid w:val="04F54577"/>
    <w:rsid w:val="050464C8"/>
    <w:rsid w:val="05202555"/>
    <w:rsid w:val="0523618C"/>
    <w:rsid w:val="05273EA1"/>
    <w:rsid w:val="053C2736"/>
    <w:rsid w:val="053C512E"/>
    <w:rsid w:val="053E4A03"/>
    <w:rsid w:val="053F4EE0"/>
    <w:rsid w:val="054B2F85"/>
    <w:rsid w:val="05527D3E"/>
    <w:rsid w:val="05591865"/>
    <w:rsid w:val="05664D70"/>
    <w:rsid w:val="056662EA"/>
    <w:rsid w:val="056C43D6"/>
    <w:rsid w:val="056E4222"/>
    <w:rsid w:val="05767901"/>
    <w:rsid w:val="057C0A1C"/>
    <w:rsid w:val="058342D0"/>
    <w:rsid w:val="05957C3A"/>
    <w:rsid w:val="05AF5900"/>
    <w:rsid w:val="05BA3961"/>
    <w:rsid w:val="05C529C5"/>
    <w:rsid w:val="05C76CD5"/>
    <w:rsid w:val="05CA609D"/>
    <w:rsid w:val="05DE2A47"/>
    <w:rsid w:val="05E66AA7"/>
    <w:rsid w:val="05EB6089"/>
    <w:rsid w:val="05F355C6"/>
    <w:rsid w:val="05F40D4F"/>
    <w:rsid w:val="060421EF"/>
    <w:rsid w:val="06043E9E"/>
    <w:rsid w:val="06125D56"/>
    <w:rsid w:val="061410EA"/>
    <w:rsid w:val="06171689"/>
    <w:rsid w:val="061E4F8D"/>
    <w:rsid w:val="062352DA"/>
    <w:rsid w:val="063037EE"/>
    <w:rsid w:val="063F2127"/>
    <w:rsid w:val="065508B7"/>
    <w:rsid w:val="06652463"/>
    <w:rsid w:val="06856661"/>
    <w:rsid w:val="06877891"/>
    <w:rsid w:val="06A143BF"/>
    <w:rsid w:val="06A502BA"/>
    <w:rsid w:val="06A6582D"/>
    <w:rsid w:val="06A705B4"/>
    <w:rsid w:val="06B445BD"/>
    <w:rsid w:val="06B56F46"/>
    <w:rsid w:val="06BA34FF"/>
    <w:rsid w:val="06C030A4"/>
    <w:rsid w:val="06E4395B"/>
    <w:rsid w:val="06E54056"/>
    <w:rsid w:val="07060C3C"/>
    <w:rsid w:val="0708176C"/>
    <w:rsid w:val="07203FDE"/>
    <w:rsid w:val="07233DC8"/>
    <w:rsid w:val="072F4210"/>
    <w:rsid w:val="07484670"/>
    <w:rsid w:val="0754406E"/>
    <w:rsid w:val="07641CAD"/>
    <w:rsid w:val="076B13FC"/>
    <w:rsid w:val="076D5A73"/>
    <w:rsid w:val="076D6F81"/>
    <w:rsid w:val="076F2DB1"/>
    <w:rsid w:val="079218A1"/>
    <w:rsid w:val="07944DAE"/>
    <w:rsid w:val="079557A6"/>
    <w:rsid w:val="07BB1CCF"/>
    <w:rsid w:val="07D14D61"/>
    <w:rsid w:val="07D63618"/>
    <w:rsid w:val="07E325AD"/>
    <w:rsid w:val="07EA7CC0"/>
    <w:rsid w:val="07FD48E1"/>
    <w:rsid w:val="08000695"/>
    <w:rsid w:val="080A4DEA"/>
    <w:rsid w:val="080C2F7E"/>
    <w:rsid w:val="081A5420"/>
    <w:rsid w:val="082A69B2"/>
    <w:rsid w:val="083C72EE"/>
    <w:rsid w:val="0841432A"/>
    <w:rsid w:val="084B1A2C"/>
    <w:rsid w:val="08626C5A"/>
    <w:rsid w:val="086450E9"/>
    <w:rsid w:val="0868052C"/>
    <w:rsid w:val="08683751"/>
    <w:rsid w:val="086C6806"/>
    <w:rsid w:val="086E215E"/>
    <w:rsid w:val="08766E01"/>
    <w:rsid w:val="0879174D"/>
    <w:rsid w:val="08886828"/>
    <w:rsid w:val="089C67AB"/>
    <w:rsid w:val="08B37BF2"/>
    <w:rsid w:val="08DC3903"/>
    <w:rsid w:val="08EB2A92"/>
    <w:rsid w:val="09004D45"/>
    <w:rsid w:val="090B73FC"/>
    <w:rsid w:val="0910492D"/>
    <w:rsid w:val="091B71AE"/>
    <w:rsid w:val="092441BD"/>
    <w:rsid w:val="09267C87"/>
    <w:rsid w:val="093A7BD7"/>
    <w:rsid w:val="09456FCF"/>
    <w:rsid w:val="094935DF"/>
    <w:rsid w:val="095C75EF"/>
    <w:rsid w:val="09624B7F"/>
    <w:rsid w:val="096B4408"/>
    <w:rsid w:val="096E4E6D"/>
    <w:rsid w:val="09775334"/>
    <w:rsid w:val="09816C22"/>
    <w:rsid w:val="09861A8A"/>
    <w:rsid w:val="098B12A3"/>
    <w:rsid w:val="098C0E61"/>
    <w:rsid w:val="099428F3"/>
    <w:rsid w:val="09947A88"/>
    <w:rsid w:val="09A727B4"/>
    <w:rsid w:val="09A94521"/>
    <w:rsid w:val="09C7065C"/>
    <w:rsid w:val="09DC71A2"/>
    <w:rsid w:val="09DE0F95"/>
    <w:rsid w:val="09ED09F7"/>
    <w:rsid w:val="09F36F2B"/>
    <w:rsid w:val="09F40C3B"/>
    <w:rsid w:val="0A082383"/>
    <w:rsid w:val="0A1D4405"/>
    <w:rsid w:val="0A1E12A6"/>
    <w:rsid w:val="0A474359"/>
    <w:rsid w:val="0A5A682A"/>
    <w:rsid w:val="0A621E5B"/>
    <w:rsid w:val="0A804ABE"/>
    <w:rsid w:val="0A8953C9"/>
    <w:rsid w:val="0A9832C8"/>
    <w:rsid w:val="0AA54CBE"/>
    <w:rsid w:val="0AA9552F"/>
    <w:rsid w:val="0AAF1267"/>
    <w:rsid w:val="0AC71236"/>
    <w:rsid w:val="0AFD6801"/>
    <w:rsid w:val="0B0009AC"/>
    <w:rsid w:val="0B0605F0"/>
    <w:rsid w:val="0B325009"/>
    <w:rsid w:val="0B32703E"/>
    <w:rsid w:val="0B417930"/>
    <w:rsid w:val="0B4470D4"/>
    <w:rsid w:val="0B4B22A0"/>
    <w:rsid w:val="0B4E4CB4"/>
    <w:rsid w:val="0B5C39DE"/>
    <w:rsid w:val="0B666A02"/>
    <w:rsid w:val="0B7A250D"/>
    <w:rsid w:val="0B8431BC"/>
    <w:rsid w:val="0B8A1DBD"/>
    <w:rsid w:val="0B8B6088"/>
    <w:rsid w:val="0B8D0492"/>
    <w:rsid w:val="0B901D30"/>
    <w:rsid w:val="0B9C2483"/>
    <w:rsid w:val="0BD17FC8"/>
    <w:rsid w:val="0BD42D60"/>
    <w:rsid w:val="0BE542CF"/>
    <w:rsid w:val="0BFA13DF"/>
    <w:rsid w:val="0C247AAA"/>
    <w:rsid w:val="0C2B72B6"/>
    <w:rsid w:val="0C354C0B"/>
    <w:rsid w:val="0C3B7777"/>
    <w:rsid w:val="0C5129B3"/>
    <w:rsid w:val="0C5803F8"/>
    <w:rsid w:val="0C59537F"/>
    <w:rsid w:val="0C6236CC"/>
    <w:rsid w:val="0C71390F"/>
    <w:rsid w:val="0C7451AE"/>
    <w:rsid w:val="0C7E1EF1"/>
    <w:rsid w:val="0CB511BA"/>
    <w:rsid w:val="0CC20363"/>
    <w:rsid w:val="0CC21401"/>
    <w:rsid w:val="0CC2328F"/>
    <w:rsid w:val="0CC555D9"/>
    <w:rsid w:val="0CC87926"/>
    <w:rsid w:val="0CEA7D3E"/>
    <w:rsid w:val="0CEF7967"/>
    <w:rsid w:val="0CF33E76"/>
    <w:rsid w:val="0CFA3523"/>
    <w:rsid w:val="0CFB767D"/>
    <w:rsid w:val="0CFE76CF"/>
    <w:rsid w:val="0D03283C"/>
    <w:rsid w:val="0D066C70"/>
    <w:rsid w:val="0D133102"/>
    <w:rsid w:val="0D140BC6"/>
    <w:rsid w:val="0D274457"/>
    <w:rsid w:val="0D4032E2"/>
    <w:rsid w:val="0D643474"/>
    <w:rsid w:val="0D71544A"/>
    <w:rsid w:val="0D766616"/>
    <w:rsid w:val="0D774282"/>
    <w:rsid w:val="0D774F56"/>
    <w:rsid w:val="0D9C055F"/>
    <w:rsid w:val="0DA03D68"/>
    <w:rsid w:val="0DAB5F26"/>
    <w:rsid w:val="0DAE7981"/>
    <w:rsid w:val="0DB919CE"/>
    <w:rsid w:val="0DBD21E5"/>
    <w:rsid w:val="0DCE68B0"/>
    <w:rsid w:val="0DD25490"/>
    <w:rsid w:val="0DE3126E"/>
    <w:rsid w:val="0DED346A"/>
    <w:rsid w:val="0E0D4FB9"/>
    <w:rsid w:val="0E0E7A0F"/>
    <w:rsid w:val="0E212FE0"/>
    <w:rsid w:val="0E227611"/>
    <w:rsid w:val="0E447DEF"/>
    <w:rsid w:val="0E4A3448"/>
    <w:rsid w:val="0E4D3F08"/>
    <w:rsid w:val="0E53253F"/>
    <w:rsid w:val="0E5A21BE"/>
    <w:rsid w:val="0E811E04"/>
    <w:rsid w:val="0E8D46F4"/>
    <w:rsid w:val="0E8F4FD1"/>
    <w:rsid w:val="0EA47090"/>
    <w:rsid w:val="0EAE0D1A"/>
    <w:rsid w:val="0EB6385C"/>
    <w:rsid w:val="0EB8122F"/>
    <w:rsid w:val="0ECA6580"/>
    <w:rsid w:val="0ED27BA9"/>
    <w:rsid w:val="0EE13250"/>
    <w:rsid w:val="0EE859DF"/>
    <w:rsid w:val="0F185CC9"/>
    <w:rsid w:val="0F197502"/>
    <w:rsid w:val="0F40554D"/>
    <w:rsid w:val="0F510C17"/>
    <w:rsid w:val="0F526022"/>
    <w:rsid w:val="0F606866"/>
    <w:rsid w:val="0F647F70"/>
    <w:rsid w:val="0F6A664F"/>
    <w:rsid w:val="0F7B55A0"/>
    <w:rsid w:val="0F8D044E"/>
    <w:rsid w:val="0F984603"/>
    <w:rsid w:val="0FB50711"/>
    <w:rsid w:val="0FB90EF5"/>
    <w:rsid w:val="0FBE2419"/>
    <w:rsid w:val="0FBE727B"/>
    <w:rsid w:val="0FBE7F4D"/>
    <w:rsid w:val="0FC34E2A"/>
    <w:rsid w:val="0FE16525"/>
    <w:rsid w:val="0FE967CE"/>
    <w:rsid w:val="10074900"/>
    <w:rsid w:val="1026060F"/>
    <w:rsid w:val="102C3AFE"/>
    <w:rsid w:val="102E38C6"/>
    <w:rsid w:val="10346E10"/>
    <w:rsid w:val="10577D87"/>
    <w:rsid w:val="105C2769"/>
    <w:rsid w:val="105D2FD7"/>
    <w:rsid w:val="10610A87"/>
    <w:rsid w:val="1064096F"/>
    <w:rsid w:val="106C4AF8"/>
    <w:rsid w:val="106F589C"/>
    <w:rsid w:val="10700E4B"/>
    <w:rsid w:val="108D48DD"/>
    <w:rsid w:val="109C4CD3"/>
    <w:rsid w:val="10A807CB"/>
    <w:rsid w:val="10A95C19"/>
    <w:rsid w:val="10AB6AB2"/>
    <w:rsid w:val="10BB5221"/>
    <w:rsid w:val="10BE78BC"/>
    <w:rsid w:val="10D94663"/>
    <w:rsid w:val="10DA08D7"/>
    <w:rsid w:val="10DA49E4"/>
    <w:rsid w:val="10F22B45"/>
    <w:rsid w:val="10FD5EF1"/>
    <w:rsid w:val="11035C53"/>
    <w:rsid w:val="112C04F4"/>
    <w:rsid w:val="112D6F0B"/>
    <w:rsid w:val="11325996"/>
    <w:rsid w:val="11336BBA"/>
    <w:rsid w:val="113F50B7"/>
    <w:rsid w:val="114407B4"/>
    <w:rsid w:val="11531836"/>
    <w:rsid w:val="11656C5E"/>
    <w:rsid w:val="116A3B24"/>
    <w:rsid w:val="116E683E"/>
    <w:rsid w:val="11713EF6"/>
    <w:rsid w:val="117A743A"/>
    <w:rsid w:val="117C7BEC"/>
    <w:rsid w:val="117F74BB"/>
    <w:rsid w:val="118A0FD0"/>
    <w:rsid w:val="118F378B"/>
    <w:rsid w:val="119D004A"/>
    <w:rsid w:val="11B06301"/>
    <w:rsid w:val="11B96142"/>
    <w:rsid w:val="11C96500"/>
    <w:rsid w:val="11D16059"/>
    <w:rsid w:val="11F0177A"/>
    <w:rsid w:val="11F1568D"/>
    <w:rsid w:val="11F243DE"/>
    <w:rsid w:val="11F521D4"/>
    <w:rsid w:val="11FB0373"/>
    <w:rsid w:val="12022DF6"/>
    <w:rsid w:val="12067D92"/>
    <w:rsid w:val="121216F1"/>
    <w:rsid w:val="12167733"/>
    <w:rsid w:val="12174858"/>
    <w:rsid w:val="121F4F74"/>
    <w:rsid w:val="122D6474"/>
    <w:rsid w:val="12323B41"/>
    <w:rsid w:val="123668D2"/>
    <w:rsid w:val="12407B86"/>
    <w:rsid w:val="12411FC4"/>
    <w:rsid w:val="1244375B"/>
    <w:rsid w:val="124A2A3A"/>
    <w:rsid w:val="124F7385"/>
    <w:rsid w:val="12674F3C"/>
    <w:rsid w:val="1267520A"/>
    <w:rsid w:val="126D4B79"/>
    <w:rsid w:val="127039B5"/>
    <w:rsid w:val="127952CC"/>
    <w:rsid w:val="12855AA9"/>
    <w:rsid w:val="12885CE3"/>
    <w:rsid w:val="128D5460"/>
    <w:rsid w:val="128D7FE8"/>
    <w:rsid w:val="12987E0A"/>
    <w:rsid w:val="129A523E"/>
    <w:rsid w:val="12A648D2"/>
    <w:rsid w:val="12B004DB"/>
    <w:rsid w:val="12B057F7"/>
    <w:rsid w:val="12B66520"/>
    <w:rsid w:val="12B7278A"/>
    <w:rsid w:val="12CC7E34"/>
    <w:rsid w:val="12E44E01"/>
    <w:rsid w:val="12EA5817"/>
    <w:rsid w:val="12EC6A2B"/>
    <w:rsid w:val="130A028F"/>
    <w:rsid w:val="130C6140"/>
    <w:rsid w:val="13233410"/>
    <w:rsid w:val="133F6057"/>
    <w:rsid w:val="134E0964"/>
    <w:rsid w:val="1356481B"/>
    <w:rsid w:val="136336FC"/>
    <w:rsid w:val="13657066"/>
    <w:rsid w:val="13844E81"/>
    <w:rsid w:val="13AC2003"/>
    <w:rsid w:val="13B43874"/>
    <w:rsid w:val="13BE0A35"/>
    <w:rsid w:val="13BE1EEC"/>
    <w:rsid w:val="13C733FD"/>
    <w:rsid w:val="13CB0BF4"/>
    <w:rsid w:val="13CF1C65"/>
    <w:rsid w:val="13D071B7"/>
    <w:rsid w:val="13DA7FEC"/>
    <w:rsid w:val="13EE5363"/>
    <w:rsid w:val="13FA41EA"/>
    <w:rsid w:val="1408243B"/>
    <w:rsid w:val="14097FCA"/>
    <w:rsid w:val="141E5E66"/>
    <w:rsid w:val="142861D0"/>
    <w:rsid w:val="142F49FA"/>
    <w:rsid w:val="14412C02"/>
    <w:rsid w:val="14470F6A"/>
    <w:rsid w:val="14576067"/>
    <w:rsid w:val="14646DC6"/>
    <w:rsid w:val="146C7D79"/>
    <w:rsid w:val="147407EE"/>
    <w:rsid w:val="14821ACB"/>
    <w:rsid w:val="14982EE9"/>
    <w:rsid w:val="149E3F3B"/>
    <w:rsid w:val="14A644C7"/>
    <w:rsid w:val="14B87B51"/>
    <w:rsid w:val="14D372FE"/>
    <w:rsid w:val="14D83CBB"/>
    <w:rsid w:val="14D964F6"/>
    <w:rsid w:val="14EA3A6F"/>
    <w:rsid w:val="14F267F7"/>
    <w:rsid w:val="14F51192"/>
    <w:rsid w:val="14FD0980"/>
    <w:rsid w:val="15133370"/>
    <w:rsid w:val="151565F5"/>
    <w:rsid w:val="152E2D72"/>
    <w:rsid w:val="15300422"/>
    <w:rsid w:val="15381993"/>
    <w:rsid w:val="153E27FD"/>
    <w:rsid w:val="15491C06"/>
    <w:rsid w:val="154A48B9"/>
    <w:rsid w:val="154D7D18"/>
    <w:rsid w:val="15536DA2"/>
    <w:rsid w:val="155C2C83"/>
    <w:rsid w:val="15627241"/>
    <w:rsid w:val="156476C7"/>
    <w:rsid w:val="15726AD3"/>
    <w:rsid w:val="158C27EB"/>
    <w:rsid w:val="15AE6DEC"/>
    <w:rsid w:val="15B0425F"/>
    <w:rsid w:val="15B2014D"/>
    <w:rsid w:val="15B92FC5"/>
    <w:rsid w:val="15BA0E49"/>
    <w:rsid w:val="15BA34A1"/>
    <w:rsid w:val="15BE0AA3"/>
    <w:rsid w:val="15C900FC"/>
    <w:rsid w:val="15E21718"/>
    <w:rsid w:val="15F33AF7"/>
    <w:rsid w:val="15F35395"/>
    <w:rsid w:val="15F72DC5"/>
    <w:rsid w:val="16046E98"/>
    <w:rsid w:val="16095680"/>
    <w:rsid w:val="160D1D9A"/>
    <w:rsid w:val="162C04EE"/>
    <w:rsid w:val="165322D8"/>
    <w:rsid w:val="1658335D"/>
    <w:rsid w:val="165B32D9"/>
    <w:rsid w:val="165E3613"/>
    <w:rsid w:val="16603ABF"/>
    <w:rsid w:val="166149F5"/>
    <w:rsid w:val="167C7E4A"/>
    <w:rsid w:val="16A803DE"/>
    <w:rsid w:val="16B502D9"/>
    <w:rsid w:val="16BE630B"/>
    <w:rsid w:val="16C15797"/>
    <w:rsid w:val="16CD31D8"/>
    <w:rsid w:val="16E02AE2"/>
    <w:rsid w:val="17047F4B"/>
    <w:rsid w:val="17092D1C"/>
    <w:rsid w:val="17160351"/>
    <w:rsid w:val="171A15A4"/>
    <w:rsid w:val="172510CC"/>
    <w:rsid w:val="17276B52"/>
    <w:rsid w:val="173866D5"/>
    <w:rsid w:val="174037D5"/>
    <w:rsid w:val="17417BD2"/>
    <w:rsid w:val="17475437"/>
    <w:rsid w:val="175D703B"/>
    <w:rsid w:val="17613D96"/>
    <w:rsid w:val="17805865"/>
    <w:rsid w:val="178273C0"/>
    <w:rsid w:val="1787048B"/>
    <w:rsid w:val="178D3E59"/>
    <w:rsid w:val="17A0374D"/>
    <w:rsid w:val="17A323F0"/>
    <w:rsid w:val="17A948EE"/>
    <w:rsid w:val="17B103C8"/>
    <w:rsid w:val="17BF7FD2"/>
    <w:rsid w:val="17C152BD"/>
    <w:rsid w:val="17D27E93"/>
    <w:rsid w:val="17EB1A4C"/>
    <w:rsid w:val="17F0785A"/>
    <w:rsid w:val="17F3167D"/>
    <w:rsid w:val="17F42324"/>
    <w:rsid w:val="17FF3C97"/>
    <w:rsid w:val="181045CE"/>
    <w:rsid w:val="181A34E2"/>
    <w:rsid w:val="181A680C"/>
    <w:rsid w:val="182B433F"/>
    <w:rsid w:val="18334865"/>
    <w:rsid w:val="183355A6"/>
    <w:rsid w:val="183F48C2"/>
    <w:rsid w:val="18480A4F"/>
    <w:rsid w:val="18493992"/>
    <w:rsid w:val="184D52E7"/>
    <w:rsid w:val="18610593"/>
    <w:rsid w:val="18660FBC"/>
    <w:rsid w:val="188D318D"/>
    <w:rsid w:val="188D5BF1"/>
    <w:rsid w:val="18965D50"/>
    <w:rsid w:val="18AE1A47"/>
    <w:rsid w:val="18C61B78"/>
    <w:rsid w:val="18C71A0B"/>
    <w:rsid w:val="18E351B2"/>
    <w:rsid w:val="18EE12B4"/>
    <w:rsid w:val="190A0B99"/>
    <w:rsid w:val="190E37EA"/>
    <w:rsid w:val="1913243E"/>
    <w:rsid w:val="19257F5C"/>
    <w:rsid w:val="192F46E4"/>
    <w:rsid w:val="1944497B"/>
    <w:rsid w:val="19530E65"/>
    <w:rsid w:val="197C5190"/>
    <w:rsid w:val="19B93F90"/>
    <w:rsid w:val="19C44252"/>
    <w:rsid w:val="19CD0F11"/>
    <w:rsid w:val="19D36FB5"/>
    <w:rsid w:val="19E86A05"/>
    <w:rsid w:val="19ED0FF9"/>
    <w:rsid w:val="19FB3377"/>
    <w:rsid w:val="19FD2C86"/>
    <w:rsid w:val="19FF48CF"/>
    <w:rsid w:val="1A0E26E8"/>
    <w:rsid w:val="1A1542F8"/>
    <w:rsid w:val="1A1F4CDC"/>
    <w:rsid w:val="1A2D40F1"/>
    <w:rsid w:val="1A2E1092"/>
    <w:rsid w:val="1A2F2225"/>
    <w:rsid w:val="1A4C6A8E"/>
    <w:rsid w:val="1A527533"/>
    <w:rsid w:val="1A541B9F"/>
    <w:rsid w:val="1A644902"/>
    <w:rsid w:val="1A6A18B2"/>
    <w:rsid w:val="1A7128A8"/>
    <w:rsid w:val="1A7E53FF"/>
    <w:rsid w:val="1A7F007C"/>
    <w:rsid w:val="1A8E7D82"/>
    <w:rsid w:val="1A9C3915"/>
    <w:rsid w:val="1A9D2FA7"/>
    <w:rsid w:val="1AA43102"/>
    <w:rsid w:val="1AA57449"/>
    <w:rsid w:val="1AA94BBC"/>
    <w:rsid w:val="1AB4669E"/>
    <w:rsid w:val="1ABF6F96"/>
    <w:rsid w:val="1ACD6BF0"/>
    <w:rsid w:val="1ADA59CA"/>
    <w:rsid w:val="1B1262BE"/>
    <w:rsid w:val="1B1F1B2C"/>
    <w:rsid w:val="1B1F340F"/>
    <w:rsid w:val="1B313D85"/>
    <w:rsid w:val="1B365F28"/>
    <w:rsid w:val="1B3705C1"/>
    <w:rsid w:val="1B5524C2"/>
    <w:rsid w:val="1B612693"/>
    <w:rsid w:val="1B692B18"/>
    <w:rsid w:val="1B732CC3"/>
    <w:rsid w:val="1B762CF0"/>
    <w:rsid w:val="1B776C98"/>
    <w:rsid w:val="1B8F4CBA"/>
    <w:rsid w:val="1B9555F2"/>
    <w:rsid w:val="1BA94680"/>
    <w:rsid w:val="1BB313E9"/>
    <w:rsid w:val="1BCA083F"/>
    <w:rsid w:val="1BCD078D"/>
    <w:rsid w:val="1BD71A0A"/>
    <w:rsid w:val="1BE50A21"/>
    <w:rsid w:val="1BE67910"/>
    <w:rsid w:val="1C08121F"/>
    <w:rsid w:val="1C09647E"/>
    <w:rsid w:val="1C0A168B"/>
    <w:rsid w:val="1C0E13DB"/>
    <w:rsid w:val="1C1A357F"/>
    <w:rsid w:val="1C2316AE"/>
    <w:rsid w:val="1C292333"/>
    <w:rsid w:val="1C36684B"/>
    <w:rsid w:val="1C3703BA"/>
    <w:rsid w:val="1C453DD8"/>
    <w:rsid w:val="1C4B2FA0"/>
    <w:rsid w:val="1C707CF8"/>
    <w:rsid w:val="1C7B4DFC"/>
    <w:rsid w:val="1C9E21D2"/>
    <w:rsid w:val="1CA14773"/>
    <w:rsid w:val="1CA91E68"/>
    <w:rsid w:val="1CBD3A18"/>
    <w:rsid w:val="1CC3110B"/>
    <w:rsid w:val="1CCE4466"/>
    <w:rsid w:val="1CD9130E"/>
    <w:rsid w:val="1CE57C4C"/>
    <w:rsid w:val="1CEA3F89"/>
    <w:rsid w:val="1CF821FE"/>
    <w:rsid w:val="1CFA4B84"/>
    <w:rsid w:val="1CFB55F4"/>
    <w:rsid w:val="1CFC108E"/>
    <w:rsid w:val="1D157228"/>
    <w:rsid w:val="1D194080"/>
    <w:rsid w:val="1D3E15EC"/>
    <w:rsid w:val="1D3E2336"/>
    <w:rsid w:val="1D4A4B9B"/>
    <w:rsid w:val="1D4D4A4E"/>
    <w:rsid w:val="1D721F60"/>
    <w:rsid w:val="1D8316F5"/>
    <w:rsid w:val="1D833D9F"/>
    <w:rsid w:val="1D932DC7"/>
    <w:rsid w:val="1D976771"/>
    <w:rsid w:val="1D990F88"/>
    <w:rsid w:val="1DAC1331"/>
    <w:rsid w:val="1DBD1509"/>
    <w:rsid w:val="1DBE3594"/>
    <w:rsid w:val="1DD21858"/>
    <w:rsid w:val="1DE25B8E"/>
    <w:rsid w:val="1DEA53F1"/>
    <w:rsid w:val="1DEC54EC"/>
    <w:rsid w:val="1DF10937"/>
    <w:rsid w:val="1DF24CA6"/>
    <w:rsid w:val="1E1922F1"/>
    <w:rsid w:val="1E1B5955"/>
    <w:rsid w:val="1E2026D4"/>
    <w:rsid w:val="1E220F0E"/>
    <w:rsid w:val="1E240FBE"/>
    <w:rsid w:val="1E267D35"/>
    <w:rsid w:val="1E2B38CE"/>
    <w:rsid w:val="1E2D17B8"/>
    <w:rsid w:val="1E306AA0"/>
    <w:rsid w:val="1E311151"/>
    <w:rsid w:val="1E480E20"/>
    <w:rsid w:val="1E4E06C1"/>
    <w:rsid w:val="1E594AE4"/>
    <w:rsid w:val="1E617C3C"/>
    <w:rsid w:val="1E637D6D"/>
    <w:rsid w:val="1E6661F7"/>
    <w:rsid w:val="1E6E462F"/>
    <w:rsid w:val="1E7456D3"/>
    <w:rsid w:val="1E827BFE"/>
    <w:rsid w:val="1E860DAE"/>
    <w:rsid w:val="1E934A6D"/>
    <w:rsid w:val="1E98421E"/>
    <w:rsid w:val="1EA02B4C"/>
    <w:rsid w:val="1EA52B09"/>
    <w:rsid w:val="1EAC5991"/>
    <w:rsid w:val="1EB37129"/>
    <w:rsid w:val="1EB8296C"/>
    <w:rsid w:val="1EC933C4"/>
    <w:rsid w:val="1ECD0D86"/>
    <w:rsid w:val="1EDD5EB4"/>
    <w:rsid w:val="1EDF6DFF"/>
    <w:rsid w:val="1EEA44A7"/>
    <w:rsid w:val="1EF9134F"/>
    <w:rsid w:val="1EFC19B9"/>
    <w:rsid w:val="1F177E7B"/>
    <w:rsid w:val="1F247DB6"/>
    <w:rsid w:val="1F297E80"/>
    <w:rsid w:val="1F4515F5"/>
    <w:rsid w:val="1F4958F0"/>
    <w:rsid w:val="1F5156D2"/>
    <w:rsid w:val="1F6E28B6"/>
    <w:rsid w:val="1F705616"/>
    <w:rsid w:val="1F9053C1"/>
    <w:rsid w:val="1FA0152F"/>
    <w:rsid w:val="1FA53BA4"/>
    <w:rsid w:val="1FA97BF0"/>
    <w:rsid w:val="1FBC5210"/>
    <w:rsid w:val="1FBE6272"/>
    <w:rsid w:val="1FBF3E82"/>
    <w:rsid w:val="1FC83165"/>
    <w:rsid w:val="1FCD3FFA"/>
    <w:rsid w:val="1FED712C"/>
    <w:rsid w:val="1FF42297"/>
    <w:rsid w:val="1FFC27A9"/>
    <w:rsid w:val="1FFF4BC5"/>
    <w:rsid w:val="200F7795"/>
    <w:rsid w:val="20142A70"/>
    <w:rsid w:val="20143ACF"/>
    <w:rsid w:val="202B1BD0"/>
    <w:rsid w:val="202E0121"/>
    <w:rsid w:val="2031020B"/>
    <w:rsid w:val="203934F3"/>
    <w:rsid w:val="20476A09"/>
    <w:rsid w:val="20506BDE"/>
    <w:rsid w:val="20512545"/>
    <w:rsid w:val="20552D57"/>
    <w:rsid w:val="205A5E45"/>
    <w:rsid w:val="20833D9F"/>
    <w:rsid w:val="2087013C"/>
    <w:rsid w:val="208E288A"/>
    <w:rsid w:val="208F77E8"/>
    <w:rsid w:val="20A826CA"/>
    <w:rsid w:val="20AF5285"/>
    <w:rsid w:val="20B66BA7"/>
    <w:rsid w:val="20C933D3"/>
    <w:rsid w:val="20CB7022"/>
    <w:rsid w:val="20D70EA2"/>
    <w:rsid w:val="20E26AC4"/>
    <w:rsid w:val="20E2736E"/>
    <w:rsid w:val="20EE427F"/>
    <w:rsid w:val="20F46465"/>
    <w:rsid w:val="20F6007D"/>
    <w:rsid w:val="20FE4C9D"/>
    <w:rsid w:val="21086FE3"/>
    <w:rsid w:val="210B07EA"/>
    <w:rsid w:val="210D2428"/>
    <w:rsid w:val="211310F4"/>
    <w:rsid w:val="211422F1"/>
    <w:rsid w:val="212233D8"/>
    <w:rsid w:val="2130749E"/>
    <w:rsid w:val="2132679B"/>
    <w:rsid w:val="21422282"/>
    <w:rsid w:val="215E7234"/>
    <w:rsid w:val="216149AC"/>
    <w:rsid w:val="216155A2"/>
    <w:rsid w:val="21723F5A"/>
    <w:rsid w:val="217B6C1E"/>
    <w:rsid w:val="217C4A16"/>
    <w:rsid w:val="21822330"/>
    <w:rsid w:val="21836616"/>
    <w:rsid w:val="21902632"/>
    <w:rsid w:val="219B42D8"/>
    <w:rsid w:val="21A9189C"/>
    <w:rsid w:val="21C006D7"/>
    <w:rsid w:val="21C6090F"/>
    <w:rsid w:val="21C74969"/>
    <w:rsid w:val="21CA264D"/>
    <w:rsid w:val="21D01711"/>
    <w:rsid w:val="21D805CB"/>
    <w:rsid w:val="21DB5746"/>
    <w:rsid w:val="21E62043"/>
    <w:rsid w:val="21E62398"/>
    <w:rsid w:val="21FB449C"/>
    <w:rsid w:val="2205152D"/>
    <w:rsid w:val="220A1E7B"/>
    <w:rsid w:val="220E7B3F"/>
    <w:rsid w:val="22135290"/>
    <w:rsid w:val="221B4FD1"/>
    <w:rsid w:val="221D7A79"/>
    <w:rsid w:val="222114DC"/>
    <w:rsid w:val="22242A10"/>
    <w:rsid w:val="22274D44"/>
    <w:rsid w:val="222D738B"/>
    <w:rsid w:val="222E231C"/>
    <w:rsid w:val="22302CB3"/>
    <w:rsid w:val="22353A7E"/>
    <w:rsid w:val="22434703"/>
    <w:rsid w:val="22481636"/>
    <w:rsid w:val="2250720E"/>
    <w:rsid w:val="22600ADC"/>
    <w:rsid w:val="226C4026"/>
    <w:rsid w:val="22702E2F"/>
    <w:rsid w:val="22740207"/>
    <w:rsid w:val="22800731"/>
    <w:rsid w:val="22896782"/>
    <w:rsid w:val="228A5E4E"/>
    <w:rsid w:val="22937F31"/>
    <w:rsid w:val="22947F00"/>
    <w:rsid w:val="22950BC3"/>
    <w:rsid w:val="22A1796D"/>
    <w:rsid w:val="22AA35D5"/>
    <w:rsid w:val="22BE57B1"/>
    <w:rsid w:val="22D438FD"/>
    <w:rsid w:val="22E51761"/>
    <w:rsid w:val="22FB5488"/>
    <w:rsid w:val="23010AEF"/>
    <w:rsid w:val="230727DE"/>
    <w:rsid w:val="230E732E"/>
    <w:rsid w:val="23182208"/>
    <w:rsid w:val="231B1559"/>
    <w:rsid w:val="23225D50"/>
    <w:rsid w:val="232C31D3"/>
    <w:rsid w:val="2376388C"/>
    <w:rsid w:val="239E125B"/>
    <w:rsid w:val="23A3332D"/>
    <w:rsid w:val="23B36F94"/>
    <w:rsid w:val="23B5732C"/>
    <w:rsid w:val="23C44815"/>
    <w:rsid w:val="23D27DAA"/>
    <w:rsid w:val="23DF0B25"/>
    <w:rsid w:val="23EE19DA"/>
    <w:rsid w:val="240476D5"/>
    <w:rsid w:val="240633E7"/>
    <w:rsid w:val="24084702"/>
    <w:rsid w:val="240B2501"/>
    <w:rsid w:val="24131422"/>
    <w:rsid w:val="24226165"/>
    <w:rsid w:val="2427506B"/>
    <w:rsid w:val="242772BC"/>
    <w:rsid w:val="243004EA"/>
    <w:rsid w:val="2435126F"/>
    <w:rsid w:val="24354781"/>
    <w:rsid w:val="243D199F"/>
    <w:rsid w:val="244D5D22"/>
    <w:rsid w:val="24613340"/>
    <w:rsid w:val="2471674B"/>
    <w:rsid w:val="24961D0D"/>
    <w:rsid w:val="249F3A30"/>
    <w:rsid w:val="24AA201D"/>
    <w:rsid w:val="24B43DD8"/>
    <w:rsid w:val="24BC5D5C"/>
    <w:rsid w:val="24D12029"/>
    <w:rsid w:val="24DD7FDA"/>
    <w:rsid w:val="250F712D"/>
    <w:rsid w:val="251242A5"/>
    <w:rsid w:val="25164BFC"/>
    <w:rsid w:val="251C2950"/>
    <w:rsid w:val="25233924"/>
    <w:rsid w:val="252A3AAC"/>
    <w:rsid w:val="2549032A"/>
    <w:rsid w:val="254B4B4F"/>
    <w:rsid w:val="2568080C"/>
    <w:rsid w:val="257E2A6D"/>
    <w:rsid w:val="25A47F9C"/>
    <w:rsid w:val="25C3172E"/>
    <w:rsid w:val="25D46294"/>
    <w:rsid w:val="25D72638"/>
    <w:rsid w:val="25DF2D81"/>
    <w:rsid w:val="25EC0697"/>
    <w:rsid w:val="25F11452"/>
    <w:rsid w:val="25F11989"/>
    <w:rsid w:val="262B21DB"/>
    <w:rsid w:val="2630092C"/>
    <w:rsid w:val="263A491A"/>
    <w:rsid w:val="263B6549"/>
    <w:rsid w:val="26411C93"/>
    <w:rsid w:val="264F0115"/>
    <w:rsid w:val="26605413"/>
    <w:rsid w:val="266A0E09"/>
    <w:rsid w:val="26773DC1"/>
    <w:rsid w:val="268850AB"/>
    <w:rsid w:val="269245AA"/>
    <w:rsid w:val="26925729"/>
    <w:rsid w:val="26AD0BD9"/>
    <w:rsid w:val="26B8294E"/>
    <w:rsid w:val="26BF7B13"/>
    <w:rsid w:val="26CD225F"/>
    <w:rsid w:val="26D74C40"/>
    <w:rsid w:val="26D903AF"/>
    <w:rsid w:val="26F246F4"/>
    <w:rsid w:val="26F45411"/>
    <w:rsid w:val="26FE50C0"/>
    <w:rsid w:val="270E3F30"/>
    <w:rsid w:val="27160491"/>
    <w:rsid w:val="272301DD"/>
    <w:rsid w:val="27355209"/>
    <w:rsid w:val="273D5F54"/>
    <w:rsid w:val="274478D3"/>
    <w:rsid w:val="27467D63"/>
    <w:rsid w:val="27535FFA"/>
    <w:rsid w:val="27554074"/>
    <w:rsid w:val="275D6B12"/>
    <w:rsid w:val="276C65F4"/>
    <w:rsid w:val="27784E04"/>
    <w:rsid w:val="277A2A48"/>
    <w:rsid w:val="27AC7C0B"/>
    <w:rsid w:val="27AF1AB7"/>
    <w:rsid w:val="27B82E22"/>
    <w:rsid w:val="27BA38D5"/>
    <w:rsid w:val="27C04AC9"/>
    <w:rsid w:val="27CA3910"/>
    <w:rsid w:val="27D87062"/>
    <w:rsid w:val="27E44B66"/>
    <w:rsid w:val="27FF5E1C"/>
    <w:rsid w:val="280705A2"/>
    <w:rsid w:val="281D7E4A"/>
    <w:rsid w:val="28235FAE"/>
    <w:rsid w:val="28404DBB"/>
    <w:rsid w:val="284A01CB"/>
    <w:rsid w:val="284B4D1B"/>
    <w:rsid w:val="284C6E18"/>
    <w:rsid w:val="28611E9E"/>
    <w:rsid w:val="2879032A"/>
    <w:rsid w:val="28A37C00"/>
    <w:rsid w:val="28BA5692"/>
    <w:rsid w:val="28BE0B27"/>
    <w:rsid w:val="28C210E0"/>
    <w:rsid w:val="28C72F8C"/>
    <w:rsid w:val="28CA6767"/>
    <w:rsid w:val="28F84578"/>
    <w:rsid w:val="28FA598D"/>
    <w:rsid w:val="28FD1EDE"/>
    <w:rsid w:val="28FE4EB1"/>
    <w:rsid w:val="290E5383"/>
    <w:rsid w:val="291259B4"/>
    <w:rsid w:val="291975CE"/>
    <w:rsid w:val="291B15C1"/>
    <w:rsid w:val="29260BA3"/>
    <w:rsid w:val="29310257"/>
    <w:rsid w:val="293D7365"/>
    <w:rsid w:val="293F2033"/>
    <w:rsid w:val="29456CBB"/>
    <w:rsid w:val="294B77A1"/>
    <w:rsid w:val="295403E9"/>
    <w:rsid w:val="29595A43"/>
    <w:rsid w:val="296017D5"/>
    <w:rsid w:val="297544D0"/>
    <w:rsid w:val="29775C89"/>
    <w:rsid w:val="29791CCE"/>
    <w:rsid w:val="298F1421"/>
    <w:rsid w:val="29963011"/>
    <w:rsid w:val="299A3248"/>
    <w:rsid w:val="29CB06AB"/>
    <w:rsid w:val="29CB1E82"/>
    <w:rsid w:val="29D06A6D"/>
    <w:rsid w:val="29EC2A70"/>
    <w:rsid w:val="29FC39A4"/>
    <w:rsid w:val="29FD2A60"/>
    <w:rsid w:val="2A125DBE"/>
    <w:rsid w:val="2A19619E"/>
    <w:rsid w:val="2A266FD9"/>
    <w:rsid w:val="2A3B6F00"/>
    <w:rsid w:val="2A5706B6"/>
    <w:rsid w:val="2A612FC1"/>
    <w:rsid w:val="2A6440A2"/>
    <w:rsid w:val="2A6525A3"/>
    <w:rsid w:val="2A656698"/>
    <w:rsid w:val="2A691A84"/>
    <w:rsid w:val="2A8B44B5"/>
    <w:rsid w:val="2A8D5494"/>
    <w:rsid w:val="2A9822EE"/>
    <w:rsid w:val="2A9975BB"/>
    <w:rsid w:val="2AA13F4D"/>
    <w:rsid w:val="2AAB36DE"/>
    <w:rsid w:val="2AAF56D6"/>
    <w:rsid w:val="2AB010A7"/>
    <w:rsid w:val="2AB52083"/>
    <w:rsid w:val="2ABE12D1"/>
    <w:rsid w:val="2AC82E3D"/>
    <w:rsid w:val="2ACF7CDF"/>
    <w:rsid w:val="2ADA10D4"/>
    <w:rsid w:val="2AE240D9"/>
    <w:rsid w:val="2AE328F9"/>
    <w:rsid w:val="2AE460FC"/>
    <w:rsid w:val="2B244122"/>
    <w:rsid w:val="2B275501"/>
    <w:rsid w:val="2B394B81"/>
    <w:rsid w:val="2B403972"/>
    <w:rsid w:val="2B5E2D72"/>
    <w:rsid w:val="2B603969"/>
    <w:rsid w:val="2B762899"/>
    <w:rsid w:val="2B766BEB"/>
    <w:rsid w:val="2B7F3A60"/>
    <w:rsid w:val="2B8056D9"/>
    <w:rsid w:val="2B8108F7"/>
    <w:rsid w:val="2B870602"/>
    <w:rsid w:val="2B932D17"/>
    <w:rsid w:val="2BAC3C8D"/>
    <w:rsid w:val="2BB43543"/>
    <w:rsid w:val="2BC81050"/>
    <w:rsid w:val="2BC908ED"/>
    <w:rsid w:val="2BDC2840"/>
    <w:rsid w:val="2BDD4D07"/>
    <w:rsid w:val="2BE07D12"/>
    <w:rsid w:val="2BE846D7"/>
    <w:rsid w:val="2C0176BD"/>
    <w:rsid w:val="2C0729D3"/>
    <w:rsid w:val="2C3A0591"/>
    <w:rsid w:val="2C4C420A"/>
    <w:rsid w:val="2C5A79A9"/>
    <w:rsid w:val="2C5C3619"/>
    <w:rsid w:val="2C717064"/>
    <w:rsid w:val="2C7A04EE"/>
    <w:rsid w:val="2C9E5761"/>
    <w:rsid w:val="2CA52D68"/>
    <w:rsid w:val="2CB82259"/>
    <w:rsid w:val="2CC970A2"/>
    <w:rsid w:val="2CD055C1"/>
    <w:rsid w:val="2CD726B3"/>
    <w:rsid w:val="2CE32A60"/>
    <w:rsid w:val="2CED0984"/>
    <w:rsid w:val="2CFE46CB"/>
    <w:rsid w:val="2D030DB2"/>
    <w:rsid w:val="2D0547CA"/>
    <w:rsid w:val="2D0E5490"/>
    <w:rsid w:val="2D1B4538"/>
    <w:rsid w:val="2D2D3189"/>
    <w:rsid w:val="2D2F7830"/>
    <w:rsid w:val="2D42617B"/>
    <w:rsid w:val="2D4D450C"/>
    <w:rsid w:val="2D522E91"/>
    <w:rsid w:val="2D5964F4"/>
    <w:rsid w:val="2D5C161A"/>
    <w:rsid w:val="2D612287"/>
    <w:rsid w:val="2D632A1D"/>
    <w:rsid w:val="2D655108"/>
    <w:rsid w:val="2D667CE5"/>
    <w:rsid w:val="2D6D061B"/>
    <w:rsid w:val="2D6F57F1"/>
    <w:rsid w:val="2D700809"/>
    <w:rsid w:val="2D7325FF"/>
    <w:rsid w:val="2D8B2321"/>
    <w:rsid w:val="2D93382E"/>
    <w:rsid w:val="2D956E08"/>
    <w:rsid w:val="2D9619BC"/>
    <w:rsid w:val="2DA21F75"/>
    <w:rsid w:val="2DA53326"/>
    <w:rsid w:val="2DB22135"/>
    <w:rsid w:val="2DD60CCD"/>
    <w:rsid w:val="2DE02FF6"/>
    <w:rsid w:val="2DE33AEA"/>
    <w:rsid w:val="2DEA30CA"/>
    <w:rsid w:val="2DEB68B1"/>
    <w:rsid w:val="2DEC10E5"/>
    <w:rsid w:val="2DEF4B1F"/>
    <w:rsid w:val="2DF83A39"/>
    <w:rsid w:val="2E053A60"/>
    <w:rsid w:val="2E0C1292"/>
    <w:rsid w:val="2E1E4224"/>
    <w:rsid w:val="2E310CF9"/>
    <w:rsid w:val="2E461AE2"/>
    <w:rsid w:val="2E5B1AB0"/>
    <w:rsid w:val="2E6002C4"/>
    <w:rsid w:val="2E652F92"/>
    <w:rsid w:val="2E663D19"/>
    <w:rsid w:val="2E676FA9"/>
    <w:rsid w:val="2E6D2C93"/>
    <w:rsid w:val="2E76495E"/>
    <w:rsid w:val="2E816674"/>
    <w:rsid w:val="2E8767F7"/>
    <w:rsid w:val="2E921798"/>
    <w:rsid w:val="2EA662CD"/>
    <w:rsid w:val="2EA804AF"/>
    <w:rsid w:val="2EA944D2"/>
    <w:rsid w:val="2EAF3F31"/>
    <w:rsid w:val="2EB46A04"/>
    <w:rsid w:val="2EC038BE"/>
    <w:rsid w:val="2EC378F0"/>
    <w:rsid w:val="2ECC579F"/>
    <w:rsid w:val="2ECF1583"/>
    <w:rsid w:val="2ED03637"/>
    <w:rsid w:val="2ED718A0"/>
    <w:rsid w:val="2ED77E99"/>
    <w:rsid w:val="2EDF0755"/>
    <w:rsid w:val="2EF02749"/>
    <w:rsid w:val="2F1B24BC"/>
    <w:rsid w:val="2F285F9F"/>
    <w:rsid w:val="2F2E2B91"/>
    <w:rsid w:val="2F3112D9"/>
    <w:rsid w:val="2F3162A4"/>
    <w:rsid w:val="2F374DFE"/>
    <w:rsid w:val="2F3B2E35"/>
    <w:rsid w:val="2F4133CD"/>
    <w:rsid w:val="2F4B3F35"/>
    <w:rsid w:val="2F4C46D1"/>
    <w:rsid w:val="2F4E351E"/>
    <w:rsid w:val="2F7B737A"/>
    <w:rsid w:val="2F7C286C"/>
    <w:rsid w:val="2F7F2771"/>
    <w:rsid w:val="2F8A08CC"/>
    <w:rsid w:val="2F8C17DA"/>
    <w:rsid w:val="2F957063"/>
    <w:rsid w:val="2F9B05E5"/>
    <w:rsid w:val="2FA22DAA"/>
    <w:rsid w:val="2FAC5FA3"/>
    <w:rsid w:val="2FBB7B32"/>
    <w:rsid w:val="2FC3556C"/>
    <w:rsid w:val="2FC67828"/>
    <w:rsid w:val="2FD2421B"/>
    <w:rsid w:val="2FDD09B7"/>
    <w:rsid w:val="2FE222AB"/>
    <w:rsid w:val="300B59E0"/>
    <w:rsid w:val="302C182C"/>
    <w:rsid w:val="30336FAA"/>
    <w:rsid w:val="3034432F"/>
    <w:rsid w:val="30391223"/>
    <w:rsid w:val="30423132"/>
    <w:rsid w:val="304A35F9"/>
    <w:rsid w:val="304F17C3"/>
    <w:rsid w:val="30567659"/>
    <w:rsid w:val="30570CE5"/>
    <w:rsid w:val="305940B0"/>
    <w:rsid w:val="305D36D7"/>
    <w:rsid w:val="30633AC1"/>
    <w:rsid w:val="306C08AB"/>
    <w:rsid w:val="308A1DAB"/>
    <w:rsid w:val="30B654E5"/>
    <w:rsid w:val="30BB2F6F"/>
    <w:rsid w:val="30BD0622"/>
    <w:rsid w:val="30C06501"/>
    <w:rsid w:val="30C1273B"/>
    <w:rsid w:val="30C45D37"/>
    <w:rsid w:val="30CF540B"/>
    <w:rsid w:val="30E8513D"/>
    <w:rsid w:val="30EE3839"/>
    <w:rsid w:val="30EE619A"/>
    <w:rsid w:val="30F424A1"/>
    <w:rsid w:val="31074A26"/>
    <w:rsid w:val="310B651C"/>
    <w:rsid w:val="311136E6"/>
    <w:rsid w:val="311663F6"/>
    <w:rsid w:val="31172428"/>
    <w:rsid w:val="311B7ED6"/>
    <w:rsid w:val="312335E1"/>
    <w:rsid w:val="31234925"/>
    <w:rsid w:val="312B7AC1"/>
    <w:rsid w:val="3139239E"/>
    <w:rsid w:val="313C1E8F"/>
    <w:rsid w:val="313F1236"/>
    <w:rsid w:val="313F3B1D"/>
    <w:rsid w:val="3159147B"/>
    <w:rsid w:val="315F410B"/>
    <w:rsid w:val="316331BB"/>
    <w:rsid w:val="31663BA0"/>
    <w:rsid w:val="318129E7"/>
    <w:rsid w:val="318E3F4C"/>
    <w:rsid w:val="318F517D"/>
    <w:rsid w:val="3195330E"/>
    <w:rsid w:val="31A41DCE"/>
    <w:rsid w:val="31A72538"/>
    <w:rsid w:val="31AA7EB1"/>
    <w:rsid w:val="31B37113"/>
    <w:rsid w:val="31B503FB"/>
    <w:rsid w:val="31BB1005"/>
    <w:rsid w:val="31F2079F"/>
    <w:rsid w:val="31F33A8A"/>
    <w:rsid w:val="321022D7"/>
    <w:rsid w:val="32123F6D"/>
    <w:rsid w:val="32153788"/>
    <w:rsid w:val="321D3B8E"/>
    <w:rsid w:val="3220355E"/>
    <w:rsid w:val="322404D2"/>
    <w:rsid w:val="32324CC6"/>
    <w:rsid w:val="32361830"/>
    <w:rsid w:val="32367EEC"/>
    <w:rsid w:val="323904F4"/>
    <w:rsid w:val="323A3CD2"/>
    <w:rsid w:val="323B5CA2"/>
    <w:rsid w:val="32480B69"/>
    <w:rsid w:val="32564CD6"/>
    <w:rsid w:val="325E20BA"/>
    <w:rsid w:val="32713375"/>
    <w:rsid w:val="32793DDD"/>
    <w:rsid w:val="328A76EA"/>
    <w:rsid w:val="328D2678"/>
    <w:rsid w:val="32902BF5"/>
    <w:rsid w:val="32A500C0"/>
    <w:rsid w:val="32A61D60"/>
    <w:rsid w:val="32AE0F25"/>
    <w:rsid w:val="32B54AB9"/>
    <w:rsid w:val="32BD3C1D"/>
    <w:rsid w:val="32D05B68"/>
    <w:rsid w:val="32DD392C"/>
    <w:rsid w:val="32DD5FC2"/>
    <w:rsid w:val="32E00202"/>
    <w:rsid w:val="32E8316F"/>
    <w:rsid w:val="32F24BB5"/>
    <w:rsid w:val="32FB28EC"/>
    <w:rsid w:val="33077392"/>
    <w:rsid w:val="33113A51"/>
    <w:rsid w:val="331C78C8"/>
    <w:rsid w:val="331D35FA"/>
    <w:rsid w:val="331D7A9E"/>
    <w:rsid w:val="331F7372"/>
    <w:rsid w:val="332C195B"/>
    <w:rsid w:val="33363E2E"/>
    <w:rsid w:val="33370E2E"/>
    <w:rsid w:val="3356361E"/>
    <w:rsid w:val="335E60EC"/>
    <w:rsid w:val="33616605"/>
    <w:rsid w:val="336E3E55"/>
    <w:rsid w:val="336F089D"/>
    <w:rsid w:val="33707E3B"/>
    <w:rsid w:val="33865643"/>
    <w:rsid w:val="339911D9"/>
    <w:rsid w:val="33994DA9"/>
    <w:rsid w:val="33A65803"/>
    <w:rsid w:val="33B45DBB"/>
    <w:rsid w:val="33BC462D"/>
    <w:rsid w:val="33C02AEB"/>
    <w:rsid w:val="33C50869"/>
    <w:rsid w:val="33C91B60"/>
    <w:rsid w:val="33E86DB0"/>
    <w:rsid w:val="33ED32C3"/>
    <w:rsid w:val="33F96C49"/>
    <w:rsid w:val="33FE6BEC"/>
    <w:rsid w:val="3404132E"/>
    <w:rsid w:val="34077BDA"/>
    <w:rsid w:val="340C3404"/>
    <w:rsid w:val="34234E70"/>
    <w:rsid w:val="3436228C"/>
    <w:rsid w:val="344B6A0E"/>
    <w:rsid w:val="345922BF"/>
    <w:rsid w:val="34977D4C"/>
    <w:rsid w:val="34991EBC"/>
    <w:rsid w:val="349971D1"/>
    <w:rsid w:val="34A74451"/>
    <w:rsid w:val="34AE695C"/>
    <w:rsid w:val="34CC5FFC"/>
    <w:rsid w:val="3502519D"/>
    <w:rsid w:val="35074082"/>
    <w:rsid w:val="3518676F"/>
    <w:rsid w:val="352E5CB3"/>
    <w:rsid w:val="353327D7"/>
    <w:rsid w:val="35346425"/>
    <w:rsid w:val="3550415A"/>
    <w:rsid w:val="355359F9"/>
    <w:rsid w:val="35556208"/>
    <w:rsid w:val="3557449F"/>
    <w:rsid w:val="35752D73"/>
    <w:rsid w:val="35A85D44"/>
    <w:rsid w:val="35B61C53"/>
    <w:rsid w:val="35B67B2A"/>
    <w:rsid w:val="35BA669F"/>
    <w:rsid w:val="35C51FAF"/>
    <w:rsid w:val="360016DD"/>
    <w:rsid w:val="3608143F"/>
    <w:rsid w:val="3611707A"/>
    <w:rsid w:val="361707D4"/>
    <w:rsid w:val="36175B64"/>
    <w:rsid w:val="36193EDC"/>
    <w:rsid w:val="3661369C"/>
    <w:rsid w:val="36660B11"/>
    <w:rsid w:val="366E47A7"/>
    <w:rsid w:val="36754D28"/>
    <w:rsid w:val="367B2916"/>
    <w:rsid w:val="367B5207"/>
    <w:rsid w:val="367E26E4"/>
    <w:rsid w:val="3680483A"/>
    <w:rsid w:val="368F480F"/>
    <w:rsid w:val="369E2935"/>
    <w:rsid w:val="36A007CA"/>
    <w:rsid w:val="36AC2787"/>
    <w:rsid w:val="36CE1135"/>
    <w:rsid w:val="36E325C4"/>
    <w:rsid w:val="36E60E8F"/>
    <w:rsid w:val="36E74F4B"/>
    <w:rsid w:val="36ED2ACC"/>
    <w:rsid w:val="37132752"/>
    <w:rsid w:val="37154F07"/>
    <w:rsid w:val="37194730"/>
    <w:rsid w:val="3725246C"/>
    <w:rsid w:val="373A5643"/>
    <w:rsid w:val="37452F70"/>
    <w:rsid w:val="375430B7"/>
    <w:rsid w:val="375D1C9C"/>
    <w:rsid w:val="37645C9B"/>
    <w:rsid w:val="37775C11"/>
    <w:rsid w:val="377C5EEF"/>
    <w:rsid w:val="377D5835"/>
    <w:rsid w:val="377D6D5D"/>
    <w:rsid w:val="37857F42"/>
    <w:rsid w:val="37976BC4"/>
    <w:rsid w:val="379C5435"/>
    <w:rsid w:val="379D35E0"/>
    <w:rsid w:val="37AD5B00"/>
    <w:rsid w:val="37B56992"/>
    <w:rsid w:val="37BD239C"/>
    <w:rsid w:val="37D878A2"/>
    <w:rsid w:val="37DD1DD7"/>
    <w:rsid w:val="37E522D2"/>
    <w:rsid w:val="37E53A29"/>
    <w:rsid w:val="37EA4CB8"/>
    <w:rsid w:val="37ED04DC"/>
    <w:rsid w:val="37F36B69"/>
    <w:rsid w:val="380A37FD"/>
    <w:rsid w:val="38233B3E"/>
    <w:rsid w:val="382B3F6B"/>
    <w:rsid w:val="383A41FF"/>
    <w:rsid w:val="383D2AB6"/>
    <w:rsid w:val="384358B1"/>
    <w:rsid w:val="38456DA9"/>
    <w:rsid w:val="38526945"/>
    <w:rsid w:val="38563836"/>
    <w:rsid w:val="385C6972"/>
    <w:rsid w:val="387037E3"/>
    <w:rsid w:val="3871403C"/>
    <w:rsid w:val="38743CBC"/>
    <w:rsid w:val="387F4DA4"/>
    <w:rsid w:val="387F7051"/>
    <w:rsid w:val="38835BF3"/>
    <w:rsid w:val="389D0637"/>
    <w:rsid w:val="389E4646"/>
    <w:rsid w:val="38AC56D6"/>
    <w:rsid w:val="38B843C2"/>
    <w:rsid w:val="38B95B73"/>
    <w:rsid w:val="38BD59D3"/>
    <w:rsid w:val="38C56056"/>
    <w:rsid w:val="38C91094"/>
    <w:rsid w:val="38CE1966"/>
    <w:rsid w:val="38E46401"/>
    <w:rsid w:val="38EC67E9"/>
    <w:rsid w:val="38F14600"/>
    <w:rsid w:val="39007A2B"/>
    <w:rsid w:val="3904619B"/>
    <w:rsid w:val="392F0387"/>
    <w:rsid w:val="39436A99"/>
    <w:rsid w:val="395064A6"/>
    <w:rsid w:val="39545EB7"/>
    <w:rsid w:val="395A1C2E"/>
    <w:rsid w:val="395B30CE"/>
    <w:rsid w:val="3964291D"/>
    <w:rsid w:val="39650286"/>
    <w:rsid w:val="39670D19"/>
    <w:rsid w:val="396C73B5"/>
    <w:rsid w:val="397553D2"/>
    <w:rsid w:val="397F0C14"/>
    <w:rsid w:val="398120AD"/>
    <w:rsid w:val="39844807"/>
    <w:rsid w:val="398C5473"/>
    <w:rsid w:val="398D5E99"/>
    <w:rsid w:val="39974402"/>
    <w:rsid w:val="399F6689"/>
    <w:rsid w:val="39B85B5E"/>
    <w:rsid w:val="39D2096E"/>
    <w:rsid w:val="39D752A9"/>
    <w:rsid w:val="39E11A66"/>
    <w:rsid w:val="39E94CE2"/>
    <w:rsid w:val="3A1954F0"/>
    <w:rsid w:val="3A205982"/>
    <w:rsid w:val="3A213367"/>
    <w:rsid w:val="3A26583C"/>
    <w:rsid w:val="3A2D1935"/>
    <w:rsid w:val="3A6A40D3"/>
    <w:rsid w:val="3A752A38"/>
    <w:rsid w:val="3A7B182B"/>
    <w:rsid w:val="3A811A5C"/>
    <w:rsid w:val="3A904992"/>
    <w:rsid w:val="3A9C74FA"/>
    <w:rsid w:val="3A9E4362"/>
    <w:rsid w:val="3AA84D11"/>
    <w:rsid w:val="3AAB2255"/>
    <w:rsid w:val="3AB9581D"/>
    <w:rsid w:val="3AC05A53"/>
    <w:rsid w:val="3AC83511"/>
    <w:rsid w:val="3AD2297D"/>
    <w:rsid w:val="3AE071C4"/>
    <w:rsid w:val="3AE96BE3"/>
    <w:rsid w:val="3AF40D2D"/>
    <w:rsid w:val="3AF80D30"/>
    <w:rsid w:val="3AFF0872"/>
    <w:rsid w:val="3B0458AF"/>
    <w:rsid w:val="3B087AFC"/>
    <w:rsid w:val="3B106528"/>
    <w:rsid w:val="3B130024"/>
    <w:rsid w:val="3B512E25"/>
    <w:rsid w:val="3B52480B"/>
    <w:rsid w:val="3B611753"/>
    <w:rsid w:val="3B611CC8"/>
    <w:rsid w:val="3B626D81"/>
    <w:rsid w:val="3B7D61A1"/>
    <w:rsid w:val="3B8652E6"/>
    <w:rsid w:val="3B897068"/>
    <w:rsid w:val="3B9C1D3E"/>
    <w:rsid w:val="3B9D48AC"/>
    <w:rsid w:val="3BB51256"/>
    <w:rsid w:val="3BC249B7"/>
    <w:rsid w:val="3BC85A8F"/>
    <w:rsid w:val="3BD26B60"/>
    <w:rsid w:val="3BDB5882"/>
    <w:rsid w:val="3BE66A24"/>
    <w:rsid w:val="3BF450D4"/>
    <w:rsid w:val="3BF53366"/>
    <w:rsid w:val="3BF9063A"/>
    <w:rsid w:val="3C0B2B89"/>
    <w:rsid w:val="3C0C16CC"/>
    <w:rsid w:val="3C16544A"/>
    <w:rsid w:val="3C306E85"/>
    <w:rsid w:val="3C340AF2"/>
    <w:rsid w:val="3C3F10E7"/>
    <w:rsid w:val="3C5001A3"/>
    <w:rsid w:val="3C536493"/>
    <w:rsid w:val="3C546721"/>
    <w:rsid w:val="3C563F2F"/>
    <w:rsid w:val="3C602026"/>
    <w:rsid w:val="3C6150FE"/>
    <w:rsid w:val="3C62321A"/>
    <w:rsid w:val="3C67507C"/>
    <w:rsid w:val="3C680A52"/>
    <w:rsid w:val="3C69026A"/>
    <w:rsid w:val="3C7174D2"/>
    <w:rsid w:val="3C822EE3"/>
    <w:rsid w:val="3C830972"/>
    <w:rsid w:val="3C8C6081"/>
    <w:rsid w:val="3C904BA6"/>
    <w:rsid w:val="3CA838D4"/>
    <w:rsid w:val="3CAD1E92"/>
    <w:rsid w:val="3CB85A3B"/>
    <w:rsid w:val="3CBE4144"/>
    <w:rsid w:val="3CC01F8C"/>
    <w:rsid w:val="3CC541D4"/>
    <w:rsid w:val="3CC54F92"/>
    <w:rsid w:val="3CC6381F"/>
    <w:rsid w:val="3CC674BA"/>
    <w:rsid w:val="3CCB3947"/>
    <w:rsid w:val="3CE8611C"/>
    <w:rsid w:val="3CF375A8"/>
    <w:rsid w:val="3CF43C1F"/>
    <w:rsid w:val="3D2757A1"/>
    <w:rsid w:val="3D2C1CD3"/>
    <w:rsid w:val="3D2C725B"/>
    <w:rsid w:val="3D3E56A1"/>
    <w:rsid w:val="3D4B1536"/>
    <w:rsid w:val="3D584182"/>
    <w:rsid w:val="3D5C36B7"/>
    <w:rsid w:val="3D610E5E"/>
    <w:rsid w:val="3D633AC9"/>
    <w:rsid w:val="3D697EDD"/>
    <w:rsid w:val="3D6B021D"/>
    <w:rsid w:val="3D6F1615"/>
    <w:rsid w:val="3D7510FD"/>
    <w:rsid w:val="3D766728"/>
    <w:rsid w:val="3D9476C1"/>
    <w:rsid w:val="3DA07853"/>
    <w:rsid w:val="3DA93D8D"/>
    <w:rsid w:val="3DAF7DED"/>
    <w:rsid w:val="3DB81591"/>
    <w:rsid w:val="3DBC204A"/>
    <w:rsid w:val="3DC06DDA"/>
    <w:rsid w:val="3DC1704A"/>
    <w:rsid w:val="3DC535B9"/>
    <w:rsid w:val="3DD3527B"/>
    <w:rsid w:val="3DE847A0"/>
    <w:rsid w:val="3E0507F5"/>
    <w:rsid w:val="3E064F73"/>
    <w:rsid w:val="3E1D56DB"/>
    <w:rsid w:val="3E1E7632"/>
    <w:rsid w:val="3E391C30"/>
    <w:rsid w:val="3E3E27AA"/>
    <w:rsid w:val="3E453343"/>
    <w:rsid w:val="3E5217C5"/>
    <w:rsid w:val="3E6E6E3F"/>
    <w:rsid w:val="3E745D52"/>
    <w:rsid w:val="3E8C2B30"/>
    <w:rsid w:val="3E996C25"/>
    <w:rsid w:val="3E9974E4"/>
    <w:rsid w:val="3E9B27F1"/>
    <w:rsid w:val="3EAA6689"/>
    <w:rsid w:val="3EAD1CD6"/>
    <w:rsid w:val="3EB52CA7"/>
    <w:rsid w:val="3EC0454F"/>
    <w:rsid w:val="3EC16B13"/>
    <w:rsid w:val="3EE84BC0"/>
    <w:rsid w:val="3EF43DA9"/>
    <w:rsid w:val="3EF87298"/>
    <w:rsid w:val="3F010E73"/>
    <w:rsid w:val="3F0B556B"/>
    <w:rsid w:val="3F1528D7"/>
    <w:rsid w:val="3F185CE9"/>
    <w:rsid w:val="3F1E1AD7"/>
    <w:rsid w:val="3F303C65"/>
    <w:rsid w:val="3F32667F"/>
    <w:rsid w:val="3F3368B2"/>
    <w:rsid w:val="3F3F1E20"/>
    <w:rsid w:val="3F403154"/>
    <w:rsid w:val="3F632CDC"/>
    <w:rsid w:val="3F6345C1"/>
    <w:rsid w:val="3F9478A2"/>
    <w:rsid w:val="3FA24E06"/>
    <w:rsid w:val="3FA37AEF"/>
    <w:rsid w:val="3FA56E51"/>
    <w:rsid w:val="3FC934CC"/>
    <w:rsid w:val="3FCF2CB3"/>
    <w:rsid w:val="3FD37E62"/>
    <w:rsid w:val="3FE868A1"/>
    <w:rsid w:val="3FF0554D"/>
    <w:rsid w:val="3FF11335"/>
    <w:rsid w:val="400363FF"/>
    <w:rsid w:val="401625B1"/>
    <w:rsid w:val="402F5D81"/>
    <w:rsid w:val="403B6B7D"/>
    <w:rsid w:val="40546CD1"/>
    <w:rsid w:val="407E4319"/>
    <w:rsid w:val="408A5687"/>
    <w:rsid w:val="40962968"/>
    <w:rsid w:val="40995463"/>
    <w:rsid w:val="40AC22A7"/>
    <w:rsid w:val="40BA7DDF"/>
    <w:rsid w:val="40C00C5F"/>
    <w:rsid w:val="40CC3328"/>
    <w:rsid w:val="40DF0605"/>
    <w:rsid w:val="40E400AD"/>
    <w:rsid w:val="40F21A07"/>
    <w:rsid w:val="40F63E08"/>
    <w:rsid w:val="41151715"/>
    <w:rsid w:val="41241934"/>
    <w:rsid w:val="41291213"/>
    <w:rsid w:val="414415D4"/>
    <w:rsid w:val="41477F1A"/>
    <w:rsid w:val="4158235D"/>
    <w:rsid w:val="415D0FBF"/>
    <w:rsid w:val="415E43F0"/>
    <w:rsid w:val="4178713D"/>
    <w:rsid w:val="418A7125"/>
    <w:rsid w:val="419554ED"/>
    <w:rsid w:val="419B6886"/>
    <w:rsid w:val="419E785E"/>
    <w:rsid w:val="41A07FBD"/>
    <w:rsid w:val="41AA5938"/>
    <w:rsid w:val="41B62CB7"/>
    <w:rsid w:val="41B76866"/>
    <w:rsid w:val="41C21F3C"/>
    <w:rsid w:val="41CB1E73"/>
    <w:rsid w:val="41CC1DA5"/>
    <w:rsid w:val="41DF2822"/>
    <w:rsid w:val="41E05B5E"/>
    <w:rsid w:val="41F81B7A"/>
    <w:rsid w:val="41FB36A0"/>
    <w:rsid w:val="41FE1BDA"/>
    <w:rsid w:val="420267E1"/>
    <w:rsid w:val="42035F9C"/>
    <w:rsid w:val="4204601C"/>
    <w:rsid w:val="4211261B"/>
    <w:rsid w:val="42221898"/>
    <w:rsid w:val="42265B3F"/>
    <w:rsid w:val="423C1CEE"/>
    <w:rsid w:val="423F17DF"/>
    <w:rsid w:val="424871A4"/>
    <w:rsid w:val="424E3307"/>
    <w:rsid w:val="424E50F2"/>
    <w:rsid w:val="424F34E0"/>
    <w:rsid w:val="42551757"/>
    <w:rsid w:val="425B07E2"/>
    <w:rsid w:val="42641C2D"/>
    <w:rsid w:val="426B6008"/>
    <w:rsid w:val="426D7B98"/>
    <w:rsid w:val="426F1EA3"/>
    <w:rsid w:val="427012E7"/>
    <w:rsid w:val="42725036"/>
    <w:rsid w:val="427E558B"/>
    <w:rsid w:val="428E48D3"/>
    <w:rsid w:val="42922781"/>
    <w:rsid w:val="42A15FF5"/>
    <w:rsid w:val="42A97DAF"/>
    <w:rsid w:val="42B07B9D"/>
    <w:rsid w:val="42B104F5"/>
    <w:rsid w:val="42BC4EA3"/>
    <w:rsid w:val="42C42D80"/>
    <w:rsid w:val="42C55FF4"/>
    <w:rsid w:val="42D00378"/>
    <w:rsid w:val="42D62A5A"/>
    <w:rsid w:val="42DD528B"/>
    <w:rsid w:val="42E00CFC"/>
    <w:rsid w:val="42F612E6"/>
    <w:rsid w:val="42FF5EA9"/>
    <w:rsid w:val="430D320D"/>
    <w:rsid w:val="431244ED"/>
    <w:rsid w:val="4313123E"/>
    <w:rsid w:val="431C567C"/>
    <w:rsid w:val="43201041"/>
    <w:rsid w:val="433D49C7"/>
    <w:rsid w:val="434263FD"/>
    <w:rsid w:val="4364540B"/>
    <w:rsid w:val="436460E1"/>
    <w:rsid w:val="43732408"/>
    <w:rsid w:val="438601D2"/>
    <w:rsid w:val="4389078C"/>
    <w:rsid w:val="438B3949"/>
    <w:rsid w:val="438D4E0A"/>
    <w:rsid w:val="439945C1"/>
    <w:rsid w:val="43A062AD"/>
    <w:rsid w:val="43A07EDC"/>
    <w:rsid w:val="43A66DE0"/>
    <w:rsid w:val="43B015E5"/>
    <w:rsid w:val="43D0473C"/>
    <w:rsid w:val="43D45F57"/>
    <w:rsid w:val="43DC1320"/>
    <w:rsid w:val="43FF7D27"/>
    <w:rsid w:val="44001DAF"/>
    <w:rsid w:val="441440F3"/>
    <w:rsid w:val="44277D6A"/>
    <w:rsid w:val="445B284D"/>
    <w:rsid w:val="445E46CB"/>
    <w:rsid w:val="446715B5"/>
    <w:rsid w:val="44713DA3"/>
    <w:rsid w:val="44770A74"/>
    <w:rsid w:val="448560EE"/>
    <w:rsid w:val="448E36EC"/>
    <w:rsid w:val="449226C3"/>
    <w:rsid w:val="449843E5"/>
    <w:rsid w:val="449A7B4D"/>
    <w:rsid w:val="449E3BF3"/>
    <w:rsid w:val="44A0690B"/>
    <w:rsid w:val="44AB15C5"/>
    <w:rsid w:val="44B23B25"/>
    <w:rsid w:val="44B4777C"/>
    <w:rsid w:val="44BF3441"/>
    <w:rsid w:val="44D3643B"/>
    <w:rsid w:val="44E81A06"/>
    <w:rsid w:val="44F43834"/>
    <w:rsid w:val="45091972"/>
    <w:rsid w:val="45095615"/>
    <w:rsid w:val="451A175E"/>
    <w:rsid w:val="452968D1"/>
    <w:rsid w:val="452D3B70"/>
    <w:rsid w:val="453674C0"/>
    <w:rsid w:val="45374E85"/>
    <w:rsid w:val="45533F28"/>
    <w:rsid w:val="45633475"/>
    <w:rsid w:val="457A5E6E"/>
    <w:rsid w:val="45812E63"/>
    <w:rsid w:val="45813EBC"/>
    <w:rsid w:val="458C0295"/>
    <w:rsid w:val="458C31FA"/>
    <w:rsid w:val="459260C9"/>
    <w:rsid w:val="45B16AD7"/>
    <w:rsid w:val="45B92E74"/>
    <w:rsid w:val="45BE19D1"/>
    <w:rsid w:val="45C2075D"/>
    <w:rsid w:val="45D15F44"/>
    <w:rsid w:val="45DB3EF9"/>
    <w:rsid w:val="45E568DC"/>
    <w:rsid w:val="45E60881"/>
    <w:rsid w:val="45E84636"/>
    <w:rsid w:val="45FB1DEC"/>
    <w:rsid w:val="46026DB2"/>
    <w:rsid w:val="46055E8F"/>
    <w:rsid w:val="46067B4A"/>
    <w:rsid w:val="460C7C2A"/>
    <w:rsid w:val="460D0A38"/>
    <w:rsid w:val="460D5750"/>
    <w:rsid w:val="46265E86"/>
    <w:rsid w:val="46320898"/>
    <w:rsid w:val="464C3B22"/>
    <w:rsid w:val="46615CD6"/>
    <w:rsid w:val="46640384"/>
    <w:rsid w:val="466D110D"/>
    <w:rsid w:val="466D7C93"/>
    <w:rsid w:val="467875E5"/>
    <w:rsid w:val="467A6059"/>
    <w:rsid w:val="467D581F"/>
    <w:rsid w:val="468E055B"/>
    <w:rsid w:val="46904464"/>
    <w:rsid w:val="46971982"/>
    <w:rsid w:val="46A94884"/>
    <w:rsid w:val="46AF30CE"/>
    <w:rsid w:val="46B71FDD"/>
    <w:rsid w:val="46D52711"/>
    <w:rsid w:val="46DD2769"/>
    <w:rsid w:val="46E178FE"/>
    <w:rsid w:val="46E464B1"/>
    <w:rsid w:val="46EE6F48"/>
    <w:rsid w:val="46F305DB"/>
    <w:rsid w:val="46F718E2"/>
    <w:rsid w:val="4704618A"/>
    <w:rsid w:val="4706082A"/>
    <w:rsid w:val="470C4E3C"/>
    <w:rsid w:val="47111CD7"/>
    <w:rsid w:val="471314D8"/>
    <w:rsid w:val="47226F4F"/>
    <w:rsid w:val="472332F9"/>
    <w:rsid w:val="47291C49"/>
    <w:rsid w:val="472D0F4C"/>
    <w:rsid w:val="472F2624"/>
    <w:rsid w:val="474D6D9A"/>
    <w:rsid w:val="47653759"/>
    <w:rsid w:val="476745E5"/>
    <w:rsid w:val="476E4F01"/>
    <w:rsid w:val="476F25FE"/>
    <w:rsid w:val="47726D06"/>
    <w:rsid w:val="477503C0"/>
    <w:rsid w:val="477536D5"/>
    <w:rsid w:val="477B7788"/>
    <w:rsid w:val="478C7D60"/>
    <w:rsid w:val="479003E5"/>
    <w:rsid w:val="47A667EB"/>
    <w:rsid w:val="47AD2D46"/>
    <w:rsid w:val="47C06F1E"/>
    <w:rsid w:val="47C25C43"/>
    <w:rsid w:val="47C6546B"/>
    <w:rsid w:val="47CE24B2"/>
    <w:rsid w:val="47DA4391"/>
    <w:rsid w:val="47DB10DF"/>
    <w:rsid w:val="47DF19D2"/>
    <w:rsid w:val="47E71AF2"/>
    <w:rsid w:val="47EA2527"/>
    <w:rsid w:val="47FE5EA7"/>
    <w:rsid w:val="48075FD2"/>
    <w:rsid w:val="480B10B9"/>
    <w:rsid w:val="48163855"/>
    <w:rsid w:val="481B5473"/>
    <w:rsid w:val="481D61C0"/>
    <w:rsid w:val="482144EE"/>
    <w:rsid w:val="48223A93"/>
    <w:rsid w:val="48255688"/>
    <w:rsid w:val="48262296"/>
    <w:rsid w:val="482A4397"/>
    <w:rsid w:val="48331D52"/>
    <w:rsid w:val="483B0318"/>
    <w:rsid w:val="483D75F0"/>
    <w:rsid w:val="484464CE"/>
    <w:rsid w:val="484A1568"/>
    <w:rsid w:val="484F7E1F"/>
    <w:rsid w:val="48552D04"/>
    <w:rsid w:val="4860696C"/>
    <w:rsid w:val="48633514"/>
    <w:rsid w:val="487C6F32"/>
    <w:rsid w:val="487F65E7"/>
    <w:rsid w:val="488D7A30"/>
    <w:rsid w:val="48A00094"/>
    <w:rsid w:val="48AA192D"/>
    <w:rsid w:val="48B3341C"/>
    <w:rsid w:val="48B819A3"/>
    <w:rsid w:val="48B965CB"/>
    <w:rsid w:val="48DF234A"/>
    <w:rsid w:val="48E86563"/>
    <w:rsid w:val="48EF4734"/>
    <w:rsid w:val="48F2309B"/>
    <w:rsid w:val="48F60F01"/>
    <w:rsid w:val="49042A56"/>
    <w:rsid w:val="49047CFB"/>
    <w:rsid w:val="49400BC3"/>
    <w:rsid w:val="495253FE"/>
    <w:rsid w:val="49677FE7"/>
    <w:rsid w:val="496C1601"/>
    <w:rsid w:val="498016EA"/>
    <w:rsid w:val="49814947"/>
    <w:rsid w:val="498515EB"/>
    <w:rsid w:val="4985534A"/>
    <w:rsid w:val="498A6680"/>
    <w:rsid w:val="498E0D15"/>
    <w:rsid w:val="49914824"/>
    <w:rsid w:val="499C6D69"/>
    <w:rsid w:val="499D638F"/>
    <w:rsid w:val="499E7176"/>
    <w:rsid w:val="49AB59AC"/>
    <w:rsid w:val="49D9138A"/>
    <w:rsid w:val="49DC2B12"/>
    <w:rsid w:val="49FF6E83"/>
    <w:rsid w:val="4A023A37"/>
    <w:rsid w:val="4A051356"/>
    <w:rsid w:val="4A3B6D9A"/>
    <w:rsid w:val="4A3E2775"/>
    <w:rsid w:val="4A4852DA"/>
    <w:rsid w:val="4A4A6F73"/>
    <w:rsid w:val="4A4D6918"/>
    <w:rsid w:val="4A530593"/>
    <w:rsid w:val="4A5D6CA6"/>
    <w:rsid w:val="4A5E3853"/>
    <w:rsid w:val="4A5E5A8D"/>
    <w:rsid w:val="4A750C45"/>
    <w:rsid w:val="4A7D4C52"/>
    <w:rsid w:val="4A7E6F36"/>
    <w:rsid w:val="4A886FCD"/>
    <w:rsid w:val="4AB368C6"/>
    <w:rsid w:val="4AB53655"/>
    <w:rsid w:val="4AD26CF3"/>
    <w:rsid w:val="4B0D69F0"/>
    <w:rsid w:val="4B115BF0"/>
    <w:rsid w:val="4B17696C"/>
    <w:rsid w:val="4B246F81"/>
    <w:rsid w:val="4B26592E"/>
    <w:rsid w:val="4B273AEC"/>
    <w:rsid w:val="4B274EC5"/>
    <w:rsid w:val="4B297B12"/>
    <w:rsid w:val="4B431E1B"/>
    <w:rsid w:val="4B4E2BDD"/>
    <w:rsid w:val="4B6169AE"/>
    <w:rsid w:val="4B6A4725"/>
    <w:rsid w:val="4B6E0A3F"/>
    <w:rsid w:val="4B720F60"/>
    <w:rsid w:val="4B775E78"/>
    <w:rsid w:val="4B9442AC"/>
    <w:rsid w:val="4BD00EB3"/>
    <w:rsid w:val="4BD45FDB"/>
    <w:rsid w:val="4BD9785A"/>
    <w:rsid w:val="4BDC25EE"/>
    <w:rsid w:val="4BF61EE6"/>
    <w:rsid w:val="4BFD223D"/>
    <w:rsid w:val="4BFD445D"/>
    <w:rsid w:val="4C017466"/>
    <w:rsid w:val="4C113736"/>
    <w:rsid w:val="4C3A1C7E"/>
    <w:rsid w:val="4C3A4C29"/>
    <w:rsid w:val="4C3B3067"/>
    <w:rsid w:val="4C3C0B3D"/>
    <w:rsid w:val="4C3C28EB"/>
    <w:rsid w:val="4C3C34AA"/>
    <w:rsid w:val="4C3C52B1"/>
    <w:rsid w:val="4C3F1769"/>
    <w:rsid w:val="4C583BC9"/>
    <w:rsid w:val="4C5947DC"/>
    <w:rsid w:val="4C727AAD"/>
    <w:rsid w:val="4C7C7387"/>
    <w:rsid w:val="4C882755"/>
    <w:rsid w:val="4CA205EC"/>
    <w:rsid w:val="4CA81397"/>
    <w:rsid w:val="4CA813BA"/>
    <w:rsid w:val="4CB21C00"/>
    <w:rsid w:val="4CB457FD"/>
    <w:rsid w:val="4CE442E6"/>
    <w:rsid w:val="4CEA1CF0"/>
    <w:rsid w:val="4CEE7DBE"/>
    <w:rsid w:val="4CF02A13"/>
    <w:rsid w:val="4CF111B3"/>
    <w:rsid w:val="4D0553D3"/>
    <w:rsid w:val="4D2131EB"/>
    <w:rsid w:val="4D237027"/>
    <w:rsid w:val="4D3142FC"/>
    <w:rsid w:val="4D3D0A56"/>
    <w:rsid w:val="4D7D03DF"/>
    <w:rsid w:val="4D8E3212"/>
    <w:rsid w:val="4D9C3005"/>
    <w:rsid w:val="4D9E05D1"/>
    <w:rsid w:val="4DD14DAC"/>
    <w:rsid w:val="4DD470E3"/>
    <w:rsid w:val="4DD51BB2"/>
    <w:rsid w:val="4DEA1198"/>
    <w:rsid w:val="4DEB3BCE"/>
    <w:rsid w:val="4DFA070E"/>
    <w:rsid w:val="4DFB450D"/>
    <w:rsid w:val="4E0966CC"/>
    <w:rsid w:val="4E143B1F"/>
    <w:rsid w:val="4E1B5108"/>
    <w:rsid w:val="4E217FEA"/>
    <w:rsid w:val="4E2E4498"/>
    <w:rsid w:val="4E356398"/>
    <w:rsid w:val="4E380E4F"/>
    <w:rsid w:val="4E454FC1"/>
    <w:rsid w:val="4E46306F"/>
    <w:rsid w:val="4E522555"/>
    <w:rsid w:val="4E54529C"/>
    <w:rsid w:val="4E5C618D"/>
    <w:rsid w:val="4E710BC7"/>
    <w:rsid w:val="4E800693"/>
    <w:rsid w:val="4E8C5DAC"/>
    <w:rsid w:val="4E8E2058"/>
    <w:rsid w:val="4E96641A"/>
    <w:rsid w:val="4E9B7D9D"/>
    <w:rsid w:val="4EA12ED9"/>
    <w:rsid w:val="4EA94695"/>
    <w:rsid w:val="4EBC6666"/>
    <w:rsid w:val="4ED033D2"/>
    <w:rsid w:val="4ED34A66"/>
    <w:rsid w:val="4EDE638F"/>
    <w:rsid w:val="4EE55CE4"/>
    <w:rsid w:val="4EE63D45"/>
    <w:rsid w:val="4EEA4E67"/>
    <w:rsid w:val="4EED25DB"/>
    <w:rsid w:val="4EFC08B3"/>
    <w:rsid w:val="4F01378F"/>
    <w:rsid w:val="4F0A1918"/>
    <w:rsid w:val="4F111E17"/>
    <w:rsid w:val="4F2A2C3F"/>
    <w:rsid w:val="4F2B16FC"/>
    <w:rsid w:val="4F526BD2"/>
    <w:rsid w:val="4F5B04CD"/>
    <w:rsid w:val="4F62625B"/>
    <w:rsid w:val="4F647576"/>
    <w:rsid w:val="4F755FB7"/>
    <w:rsid w:val="4F82419B"/>
    <w:rsid w:val="4F88641B"/>
    <w:rsid w:val="4F965573"/>
    <w:rsid w:val="4F970074"/>
    <w:rsid w:val="4FA12347"/>
    <w:rsid w:val="4FA45686"/>
    <w:rsid w:val="4FCA2D36"/>
    <w:rsid w:val="4FDA4356"/>
    <w:rsid w:val="4FDC3604"/>
    <w:rsid w:val="4FE3122B"/>
    <w:rsid w:val="4FF04118"/>
    <w:rsid w:val="4FF9102B"/>
    <w:rsid w:val="5003209D"/>
    <w:rsid w:val="50081AB5"/>
    <w:rsid w:val="501047BA"/>
    <w:rsid w:val="501D4B17"/>
    <w:rsid w:val="502033FA"/>
    <w:rsid w:val="502838B2"/>
    <w:rsid w:val="502B2F87"/>
    <w:rsid w:val="502C06C0"/>
    <w:rsid w:val="50353FB2"/>
    <w:rsid w:val="503F1D4F"/>
    <w:rsid w:val="504979AC"/>
    <w:rsid w:val="504E265F"/>
    <w:rsid w:val="505A2A36"/>
    <w:rsid w:val="507836AE"/>
    <w:rsid w:val="509269D1"/>
    <w:rsid w:val="50972FD5"/>
    <w:rsid w:val="509B4084"/>
    <w:rsid w:val="509C2E18"/>
    <w:rsid w:val="50A026BC"/>
    <w:rsid w:val="50A600BB"/>
    <w:rsid w:val="50AD5F99"/>
    <w:rsid w:val="50BB64D4"/>
    <w:rsid w:val="50BE4178"/>
    <w:rsid w:val="50C86C26"/>
    <w:rsid w:val="50D94BAC"/>
    <w:rsid w:val="50E55574"/>
    <w:rsid w:val="50EE6657"/>
    <w:rsid w:val="51025EB1"/>
    <w:rsid w:val="51041264"/>
    <w:rsid w:val="510F05CE"/>
    <w:rsid w:val="511440F8"/>
    <w:rsid w:val="51154755"/>
    <w:rsid w:val="511F0FF6"/>
    <w:rsid w:val="512D44F2"/>
    <w:rsid w:val="51336D9B"/>
    <w:rsid w:val="513E0EB3"/>
    <w:rsid w:val="51411AF5"/>
    <w:rsid w:val="514B212D"/>
    <w:rsid w:val="515A671D"/>
    <w:rsid w:val="5164091A"/>
    <w:rsid w:val="5168194E"/>
    <w:rsid w:val="516C54FD"/>
    <w:rsid w:val="516D0C69"/>
    <w:rsid w:val="51814D1E"/>
    <w:rsid w:val="518D035D"/>
    <w:rsid w:val="519830AD"/>
    <w:rsid w:val="51A95BDD"/>
    <w:rsid w:val="51B627AC"/>
    <w:rsid w:val="51C370A5"/>
    <w:rsid w:val="51D83713"/>
    <w:rsid w:val="52170E28"/>
    <w:rsid w:val="52192645"/>
    <w:rsid w:val="521B6A01"/>
    <w:rsid w:val="525A315F"/>
    <w:rsid w:val="525E04AC"/>
    <w:rsid w:val="5260027E"/>
    <w:rsid w:val="5268268C"/>
    <w:rsid w:val="52776C69"/>
    <w:rsid w:val="52790E41"/>
    <w:rsid w:val="52796647"/>
    <w:rsid w:val="527C1CE8"/>
    <w:rsid w:val="52804C45"/>
    <w:rsid w:val="5288260C"/>
    <w:rsid w:val="528C5B7E"/>
    <w:rsid w:val="5294400C"/>
    <w:rsid w:val="52B56A57"/>
    <w:rsid w:val="52C0656D"/>
    <w:rsid w:val="52C136F2"/>
    <w:rsid w:val="52CB1DA8"/>
    <w:rsid w:val="52D94F04"/>
    <w:rsid w:val="52DD57D1"/>
    <w:rsid w:val="52F152CB"/>
    <w:rsid w:val="52F77EAA"/>
    <w:rsid w:val="52F87AC6"/>
    <w:rsid w:val="53006EA2"/>
    <w:rsid w:val="530D192D"/>
    <w:rsid w:val="531E6217"/>
    <w:rsid w:val="533B3903"/>
    <w:rsid w:val="53493502"/>
    <w:rsid w:val="535233BB"/>
    <w:rsid w:val="536B3CAD"/>
    <w:rsid w:val="536B4724"/>
    <w:rsid w:val="536D63ED"/>
    <w:rsid w:val="536F7A4A"/>
    <w:rsid w:val="53707A5F"/>
    <w:rsid w:val="5372182C"/>
    <w:rsid w:val="53746DF2"/>
    <w:rsid w:val="537C375A"/>
    <w:rsid w:val="53834427"/>
    <w:rsid w:val="539810B3"/>
    <w:rsid w:val="539C0A24"/>
    <w:rsid w:val="53A21416"/>
    <w:rsid w:val="53BD1AFF"/>
    <w:rsid w:val="53C07F39"/>
    <w:rsid w:val="53D27D55"/>
    <w:rsid w:val="53E27730"/>
    <w:rsid w:val="53E96E88"/>
    <w:rsid w:val="53F8359B"/>
    <w:rsid w:val="53F9322C"/>
    <w:rsid w:val="540312F2"/>
    <w:rsid w:val="5404070F"/>
    <w:rsid w:val="54090C5D"/>
    <w:rsid w:val="540D49F8"/>
    <w:rsid w:val="541054B0"/>
    <w:rsid w:val="541A4DDD"/>
    <w:rsid w:val="54306A2C"/>
    <w:rsid w:val="54316AAD"/>
    <w:rsid w:val="543913C3"/>
    <w:rsid w:val="54391D0F"/>
    <w:rsid w:val="5439680C"/>
    <w:rsid w:val="543F2D91"/>
    <w:rsid w:val="5443603D"/>
    <w:rsid w:val="54497C0C"/>
    <w:rsid w:val="544E5F45"/>
    <w:rsid w:val="545162E5"/>
    <w:rsid w:val="545D6179"/>
    <w:rsid w:val="545F22AE"/>
    <w:rsid w:val="546F6062"/>
    <w:rsid w:val="547846DC"/>
    <w:rsid w:val="547E1222"/>
    <w:rsid w:val="5480263A"/>
    <w:rsid w:val="54805C4B"/>
    <w:rsid w:val="54805D6D"/>
    <w:rsid w:val="54852B3A"/>
    <w:rsid w:val="548A6E1C"/>
    <w:rsid w:val="54982FF4"/>
    <w:rsid w:val="549A60AE"/>
    <w:rsid w:val="54A120B4"/>
    <w:rsid w:val="54A648BB"/>
    <w:rsid w:val="54A84FC1"/>
    <w:rsid w:val="54C32FFB"/>
    <w:rsid w:val="54C751A2"/>
    <w:rsid w:val="54D37954"/>
    <w:rsid w:val="54D45DB6"/>
    <w:rsid w:val="54F53C26"/>
    <w:rsid w:val="54F54908"/>
    <w:rsid w:val="54F61AAC"/>
    <w:rsid w:val="550730A8"/>
    <w:rsid w:val="551010A1"/>
    <w:rsid w:val="551630DE"/>
    <w:rsid w:val="55206A31"/>
    <w:rsid w:val="552937CB"/>
    <w:rsid w:val="552E53BD"/>
    <w:rsid w:val="5533743F"/>
    <w:rsid w:val="553E1E4D"/>
    <w:rsid w:val="554502B6"/>
    <w:rsid w:val="5549273E"/>
    <w:rsid w:val="554B6E63"/>
    <w:rsid w:val="556747EF"/>
    <w:rsid w:val="556F788D"/>
    <w:rsid w:val="55763386"/>
    <w:rsid w:val="558F239F"/>
    <w:rsid w:val="55967589"/>
    <w:rsid w:val="55A6192E"/>
    <w:rsid w:val="55B2722D"/>
    <w:rsid w:val="55BB28C0"/>
    <w:rsid w:val="55C96E06"/>
    <w:rsid w:val="55D80675"/>
    <w:rsid w:val="55D923FD"/>
    <w:rsid w:val="55E233EA"/>
    <w:rsid w:val="55F518F1"/>
    <w:rsid w:val="560C1E74"/>
    <w:rsid w:val="561A4187"/>
    <w:rsid w:val="562710CC"/>
    <w:rsid w:val="563459EF"/>
    <w:rsid w:val="56376834"/>
    <w:rsid w:val="5654487B"/>
    <w:rsid w:val="56664C77"/>
    <w:rsid w:val="566F0B2B"/>
    <w:rsid w:val="56811D94"/>
    <w:rsid w:val="56825435"/>
    <w:rsid w:val="56826101"/>
    <w:rsid w:val="568C7B15"/>
    <w:rsid w:val="569142F5"/>
    <w:rsid w:val="569B5582"/>
    <w:rsid w:val="56A75386"/>
    <w:rsid w:val="56BA276E"/>
    <w:rsid w:val="56BB51EB"/>
    <w:rsid w:val="56BE42B1"/>
    <w:rsid w:val="56C416E0"/>
    <w:rsid w:val="56CF20DA"/>
    <w:rsid w:val="56D504FC"/>
    <w:rsid w:val="56E72AFF"/>
    <w:rsid w:val="56FA27EF"/>
    <w:rsid w:val="570379E6"/>
    <w:rsid w:val="5718734D"/>
    <w:rsid w:val="57217C44"/>
    <w:rsid w:val="572D6E0B"/>
    <w:rsid w:val="573D45CA"/>
    <w:rsid w:val="573D762E"/>
    <w:rsid w:val="57492248"/>
    <w:rsid w:val="575136D5"/>
    <w:rsid w:val="57590234"/>
    <w:rsid w:val="57621928"/>
    <w:rsid w:val="57654660"/>
    <w:rsid w:val="576610E0"/>
    <w:rsid w:val="576B09F1"/>
    <w:rsid w:val="57721711"/>
    <w:rsid w:val="57777E4C"/>
    <w:rsid w:val="57833AC4"/>
    <w:rsid w:val="57856BCD"/>
    <w:rsid w:val="579655A5"/>
    <w:rsid w:val="57A11FC7"/>
    <w:rsid w:val="57A21130"/>
    <w:rsid w:val="57AA74E7"/>
    <w:rsid w:val="57AB10EA"/>
    <w:rsid w:val="57B35C7D"/>
    <w:rsid w:val="57B45B97"/>
    <w:rsid w:val="57CC002C"/>
    <w:rsid w:val="57E220FF"/>
    <w:rsid w:val="57EB38BD"/>
    <w:rsid w:val="57EC2903"/>
    <w:rsid w:val="57F349F3"/>
    <w:rsid w:val="58142303"/>
    <w:rsid w:val="5818245E"/>
    <w:rsid w:val="5821521D"/>
    <w:rsid w:val="5829167F"/>
    <w:rsid w:val="5848230F"/>
    <w:rsid w:val="584F433E"/>
    <w:rsid w:val="585013C4"/>
    <w:rsid w:val="585A0A6D"/>
    <w:rsid w:val="585A232C"/>
    <w:rsid w:val="585F1AE1"/>
    <w:rsid w:val="585F6F79"/>
    <w:rsid w:val="586674C9"/>
    <w:rsid w:val="5867705E"/>
    <w:rsid w:val="586D37C3"/>
    <w:rsid w:val="58775B87"/>
    <w:rsid w:val="58807580"/>
    <w:rsid w:val="58840593"/>
    <w:rsid w:val="588D13D7"/>
    <w:rsid w:val="589D1686"/>
    <w:rsid w:val="58A8757D"/>
    <w:rsid w:val="58AB083F"/>
    <w:rsid w:val="58B73644"/>
    <w:rsid w:val="58B77E8F"/>
    <w:rsid w:val="58C3407C"/>
    <w:rsid w:val="58C55EA8"/>
    <w:rsid w:val="58CF7E7D"/>
    <w:rsid w:val="58D3206F"/>
    <w:rsid w:val="58D57B89"/>
    <w:rsid w:val="58D81894"/>
    <w:rsid w:val="58DC348C"/>
    <w:rsid w:val="58EE4E65"/>
    <w:rsid w:val="59090D27"/>
    <w:rsid w:val="59221550"/>
    <w:rsid w:val="592236AB"/>
    <w:rsid w:val="59232E69"/>
    <w:rsid w:val="59234C49"/>
    <w:rsid w:val="592914ED"/>
    <w:rsid w:val="59326E77"/>
    <w:rsid w:val="595154BE"/>
    <w:rsid w:val="596E2871"/>
    <w:rsid w:val="597274F5"/>
    <w:rsid w:val="59777282"/>
    <w:rsid w:val="597858CC"/>
    <w:rsid w:val="59792488"/>
    <w:rsid w:val="598C78F5"/>
    <w:rsid w:val="598D4786"/>
    <w:rsid w:val="59941457"/>
    <w:rsid w:val="59965D30"/>
    <w:rsid w:val="599901B9"/>
    <w:rsid w:val="59AC17D8"/>
    <w:rsid w:val="59AE400A"/>
    <w:rsid w:val="59D82850"/>
    <w:rsid w:val="59F11EDE"/>
    <w:rsid w:val="59F52A4E"/>
    <w:rsid w:val="59F6309C"/>
    <w:rsid w:val="5A11595E"/>
    <w:rsid w:val="5A216029"/>
    <w:rsid w:val="5A295F9E"/>
    <w:rsid w:val="5A2A7F69"/>
    <w:rsid w:val="5A355A2D"/>
    <w:rsid w:val="5A3C6FC5"/>
    <w:rsid w:val="5A4A558B"/>
    <w:rsid w:val="5A4D58D8"/>
    <w:rsid w:val="5A521260"/>
    <w:rsid w:val="5A5359CF"/>
    <w:rsid w:val="5A6238D9"/>
    <w:rsid w:val="5A6417A1"/>
    <w:rsid w:val="5A682813"/>
    <w:rsid w:val="5A730327"/>
    <w:rsid w:val="5A7444E4"/>
    <w:rsid w:val="5A76409B"/>
    <w:rsid w:val="5A8B7F1C"/>
    <w:rsid w:val="5A8F01C0"/>
    <w:rsid w:val="5A9465B8"/>
    <w:rsid w:val="5A996430"/>
    <w:rsid w:val="5AA65254"/>
    <w:rsid w:val="5AAA761F"/>
    <w:rsid w:val="5AAE32CC"/>
    <w:rsid w:val="5AC73CC7"/>
    <w:rsid w:val="5ACF10DC"/>
    <w:rsid w:val="5AF073FC"/>
    <w:rsid w:val="5AFC5F6D"/>
    <w:rsid w:val="5B157129"/>
    <w:rsid w:val="5B172EA1"/>
    <w:rsid w:val="5B1C0517"/>
    <w:rsid w:val="5B2D4100"/>
    <w:rsid w:val="5B372BFB"/>
    <w:rsid w:val="5B5E462C"/>
    <w:rsid w:val="5B666294"/>
    <w:rsid w:val="5B676976"/>
    <w:rsid w:val="5B71475B"/>
    <w:rsid w:val="5B751975"/>
    <w:rsid w:val="5B77466C"/>
    <w:rsid w:val="5B8B2F47"/>
    <w:rsid w:val="5B9F139A"/>
    <w:rsid w:val="5B9F49D8"/>
    <w:rsid w:val="5BA00AAE"/>
    <w:rsid w:val="5BAC35E9"/>
    <w:rsid w:val="5BB10CE0"/>
    <w:rsid w:val="5BBF6C23"/>
    <w:rsid w:val="5BC54863"/>
    <w:rsid w:val="5BCC1FC9"/>
    <w:rsid w:val="5BDB3ECE"/>
    <w:rsid w:val="5BED5F24"/>
    <w:rsid w:val="5BFD7716"/>
    <w:rsid w:val="5C026F6A"/>
    <w:rsid w:val="5C055323"/>
    <w:rsid w:val="5C0C0E94"/>
    <w:rsid w:val="5C0C5DDA"/>
    <w:rsid w:val="5C10432B"/>
    <w:rsid w:val="5C1305A5"/>
    <w:rsid w:val="5C2A1323"/>
    <w:rsid w:val="5C3404EB"/>
    <w:rsid w:val="5C3C751F"/>
    <w:rsid w:val="5C4C027A"/>
    <w:rsid w:val="5C581113"/>
    <w:rsid w:val="5C5B2EBB"/>
    <w:rsid w:val="5C6D072A"/>
    <w:rsid w:val="5C797B5C"/>
    <w:rsid w:val="5C7F281E"/>
    <w:rsid w:val="5CA538B1"/>
    <w:rsid w:val="5CBA3AE4"/>
    <w:rsid w:val="5CD21A22"/>
    <w:rsid w:val="5CD4285F"/>
    <w:rsid w:val="5CE835AD"/>
    <w:rsid w:val="5CF15B48"/>
    <w:rsid w:val="5D052DCF"/>
    <w:rsid w:val="5D293AFC"/>
    <w:rsid w:val="5D2F1090"/>
    <w:rsid w:val="5D416B81"/>
    <w:rsid w:val="5D5730E9"/>
    <w:rsid w:val="5D5852C8"/>
    <w:rsid w:val="5D5C4BD9"/>
    <w:rsid w:val="5D656145"/>
    <w:rsid w:val="5D7353F3"/>
    <w:rsid w:val="5D877D64"/>
    <w:rsid w:val="5D941E24"/>
    <w:rsid w:val="5DA50CD8"/>
    <w:rsid w:val="5DA83010"/>
    <w:rsid w:val="5DAA7A9B"/>
    <w:rsid w:val="5DAB4405"/>
    <w:rsid w:val="5DB70023"/>
    <w:rsid w:val="5DC11B92"/>
    <w:rsid w:val="5DD77F48"/>
    <w:rsid w:val="5DE356AD"/>
    <w:rsid w:val="5DEA0FBE"/>
    <w:rsid w:val="5DF7127B"/>
    <w:rsid w:val="5DFE469A"/>
    <w:rsid w:val="5DFF2D1B"/>
    <w:rsid w:val="5E051759"/>
    <w:rsid w:val="5E1426E0"/>
    <w:rsid w:val="5E196127"/>
    <w:rsid w:val="5E2F0874"/>
    <w:rsid w:val="5E57403B"/>
    <w:rsid w:val="5E5948E1"/>
    <w:rsid w:val="5E5F42FA"/>
    <w:rsid w:val="5E613C78"/>
    <w:rsid w:val="5E646FC4"/>
    <w:rsid w:val="5E693E49"/>
    <w:rsid w:val="5E7C30F8"/>
    <w:rsid w:val="5E7C5292"/>
    <w:rsid w:val="5E8973D0"/>
    <w:rsid w:val="5E9B714D"/>
    <w:rsid w:val="5EA46342"/>
    <w:rsid w:val="5EAC10D3"/>
    <w:rsid w:val="5EAD019A"/>
    <w:rsid w:val="5EC36815"/>
    <w:rsid w:val="5ECE1D97"/>
    <w:rsid w:val="5EDC2437"/>
    <w:rsid w:val="5EE96902"/>
    <w:rsid w:val="5EF83170"/>
    <w:rsid w:val="5F0B4964"/>
    <w:rsid w:val="5F2D3CB4"/>
    <w:rsid w:val="5F2E79C7"/>
    <w:rsid w:val="5F34594E"/>
    <w:rsid w:val="5F3C5CE5"/>
    <w:rsid w:val="5F4D5D54"/>
    <w:rsid w:val="5F5608FF"/>
    <w:rsid w:val="5F58506F"/>
    <w:rsid w:val="5F5A4E1D"/>
    <w:rsid w:val="5F6B41F4"/>
    <w:rsid w:val="5F700BEE"/>
    <w:rsid w:val="5F747B87"/>
    <w:rsid w:val="5F9F3343"/>
    <w:rsid w:val="5FA65B2C"/>
    <w:rsid w:val="5FAE7619"/>
    <w:rsid w:val="5FB94527"/>
    <w:rsid w:val="5FBA783D"/>
    <w:rsid w:val="5FC01021"/>
    <w:rsid w:val="5FC43079"/>
    <w:rsid w:val="5FC43611"/>
    <w:rsid w:val="5FC92A59"/>
    <w:rsid w:val="5FD0168A"/>
    <w:rsid w:val="5FE408F7"/>
    <w:rsid w:val="5FFE10DC"/>
    <w:rsid w:val="60016B31"/>
    <w:rsid w:val="600F4147"/>
    <w:rsid w:val="600F4B95"/>
    <w:rsid w:val="601A0F60"/>
    <w:rsid w:val="601E310A"/>
    <w:rsid w:val="60211792"/>
    <w:rsid w:val="602776E2"/>
    <w:rsid w:val="602E654A"/>
    <w:rsid w:val="6047037C"/>
    <w:rsid w:val="6052118E"/>
    <w:rsid w:val="60547959"/>
    <w:rsid w:val="605514B9"/>
    <w:rsid w:val="6058679C"/>
    <w:rsid w:val="605B2FC7"/>
    <w:rsid w:val="605E0555"/>
    <w:rsid w:val="6063053D"/>
    <w:rsid w:val="60694C56"/>
    <w:rsid w:val="6071717F"/>
    <w:rsid w:val="60735B96"/>
    <w:rsid w:val="607A06EC"/>
    <w:rsid w:val="608C6A30"/>
    <w:rsid w:val="60936B26"/>
    <w:rsid w:val="609D1EA7"/>
    <w:rsid w:val="60A54C82"/>
    <w:rsid w:val="60AC707B"/>
    <w:rsid w:val="60B30F76"/>
    <w:rsid w:val="60B6283B"/>
    <w:rsid w:val="60BC309E"/>
    <w:rsid w:val="60CA3B5B"/>
    <w:rsid w:val="60CD2793"/>
    <w:rsid w:val="60E74863"/>
    <w:rsid w:val="60F344DB"/>
    <w:rsid w:val="60F97D95"/>
    <w:rsid w:val="60FA0253"/>
    <w:rsid w:val="610217F4"/>
    <w:rsid w:val="610712C2"/>
    <w:rsid w:val="61142CEE"/>
    <w:rsid w:val="612911E9"/>
    <w:rsid w:val="61291238"/>
    <w:rsid w:val="61362D36"/>
    <w:rsid w:val="61544D1D"/>
    <w:rsid w:val="615D5386"/>
    <w:rsid w:val="617F15A3"/>
    <w:rsid w:val="6192111A"/>
    <w:rsid w:val="619C7C5C"/>
    <w:rsid w:val="61A134C4"/>
    <w:rsid w:val="61AB571A"/>
    <w:rsid w:val="61AE2D6A"/>
    <w:rsid w:val="61B61D56"/>
    <w:rsid w:val="61B62745"/>
    <w:rsid w:val="61BC1174"/>
    <w:rsid w:val="61C1611C"/>
    <w:rsid w:val="61C96A17"/>
    <w:rsid w:val="61CF072F"/>
    <w:rsid w:val="61CF53D8"/>
    <w:rsid w:val="61DE0720"/>
    <w:rsid w:val="61E150D5"/>
    <w:rsid w:val="61E43AA5"/>
    <w:rsid w:val="61EB60B9"/>
    <w:rsid w:val="61F94247"/>
    <w:rsid w:val="62026186"/>
    <w:rsid w:val="62244015"/>
    <w:rsid w:val="62270AC9"/>
    <w:rsid w:val="62353C0D"/>
    <w:rsid w:val="623E7261"/>
    <w:rsid w:val="624900D5"/>
    <w:rsid w:val="62634C1E"/>
    <w:rsid w:val="62817EA5"/>
    <w:rsid w:val="62A540D0"/>
    <w:rsid w:val="62B62F9F"/>
    <w:rsid w:val="62BA72C2"/>
    <w:rsid w:val="62C90944"/>
    <w:rsid w:val="62D526F7"/>
    <w:rsid w:val="62E75D16"/>
    <w:rsid w:val="62F426C5"/>
    <w:rsid w:val="62F71652"/>
    <w:rsid w:val="63055984"/>
    <w:rsid w:val="631108FB"/>
    <w:rsid w:val="631367E7"/>
    <w:rsid w:val="63141EAC"/>
    <w:rsid w:val="63173368"/>
    <w:rsid w:val="631A29B3"/>
    <w:rsid w:val="632B64AF"/>
    <w:rsid w:val="632D30AA"/>
    <w:rsid w:val="635231C9"/>
    <w:rsid w:val="635A392B"/>
    <w:rsid w:val="635C030D"/>
    <w:rsid w:val="636879C4"/>
    <w:rsid w:val="636E0E40"/>
    <w:rsid w:val="6370172B"/>
    <w:rsid w:val="637F7835"/>
    <w:rsid w:val="63840111"/>
    <w:rsid w:val="63862972"/>
    <w:rsid w:val="63972ED7"/>
    <w:rsid w:val="63974B7F"/>
    <w:rsid w:val="639A01CB"/>
    <w:rsid w:val="639B19AB"/>
    <w:rsid w:val="639F303E"/>
    <w:rsid w:val="63B74D1F"/>
    <w:rsid w:val="63C91162"/>
    <w:rsid w:val="63C92184"/>
    <w:rsid w:val="63D63444"/>
    <w:rsid w:val="63E1438C"/>
    <w:rsid w:val="63E372DA"/>
    <w:rsid w:val="63F72C44"/>
    <w:rsid w:val="63FB3E8C"/>
    <w:rsid w:val="64022C8A"/>
    <w:rsid w:val="6408146F"/>
    <w:rsid w:val="64083AF5"/>
    <w:rsid w:val="641B62DC"/>
    <w:rsid w:val="641D5CB1"/>
    <w:rsid w:val="643B38BA"/>
    <w:rsid w:val="64513966"/>
    <w:rsid w:val="64562ACD"/>
    <w:rsid w:val="646C2322"/>
    <w:rsid w:val="64726987"/>
    <w:rsid w:val="647446CE"/>
    <w:rsid w:val="64765078"/>
    <w:rsid w:val="647927F9"/>
    <w:rsid w:val="64BE40DA"/>
    <w:rsid w:val="64D64A35"/>
    <w:rsid w:val="64D9234F"/>
    <w:rsid w:val="64E060B2"/>
    <w:rsid w:val="64F7486A"/>
    <w:rsid w:val="64FC3A3C"/>
    <w:rsid w:val="65037270"/>
    <w:rsid w:val="65085608"/>
    <w:rsid w:val="651D2EE2"/>
    <w:rsid w:val="65282921"/>
    <w:rsid w:val="652D2223"/>
    <w:rsid w:val="65384982"/>
    <w:rsid w:val="654E6059"/>
    <w:rsid w:val="654F16DD"/>
    <w:rsid w:val="65655057"/>
    <w:rsid w:val="657749D0"/>
    <w:rsid w:val="6578288A"/>
    <w:rsid w:val="657B402C"/>
    <w:rsid w:val="65870E70"/>
    <w:rsid w:val="658E0A85"/>
    <w:rsid w:val="65903453"/>
    <w:rsid w:val="65945B36"/>
    <w:rsid w:val="65AD00A9"/>
    <w:rsid w:val="65B16802"/>
    <w:rsid w:val="65B204C1"/>
    <w:rsid w:val="65B33616"/>
    <w:rsid w:val="65C14135"/>
    <w:rsid w:val="65CF01C3"/>
    <w:rsid w:val="65D37AC1"/>
    <w:rsid w:val="65E31B39"/>
    <w:rsid w:val="65E6483C"/>
    <w:rsid w:val="65E87462"/>
    <w:rsid w:val="66187ACD"/>
    <w:rsid w:val="661C367A"/>
    <w:rsid w:val="663022BE"/>
    <w:rsid w:val="66440382"/>
    <w:rsid w:val="66494CD0"/>
    <w:rsid w:val="664E5538"/>
    <w:rsid w:val="66554AB4"/>
    <w:rsid w:val="66593336"/>
    <w:rsid w:val="665F4424"/>
    <w:rsid w:val="66601C37"/>
    <w:rsid w:val="66727154"/>
    <w:rsid w:val="66855E4E"/>
    <w:rsid w:val="66867A45"/>
    <w:rsid w:val="668E48E7"/>
    <w:rsid w:val="66913657"/>
    <w:rsid w:val="66917036"/>
    <w:rsid w:val="669574A7"/>
    <w:rsid w:val="669D2AAE"/>
    <w:rsid w:val="669E3283"/>
    <w:rsid w:val="66AA0371"/>
    <w:rsid w:val="66AF0FAD"/>
    <w:rsid w:val="66B008ED"/>
    <w:rsid w:val="66B90DA2"/>
    <w:rsid w:val="66C2204A"/>
    <w:rsid w:val="66C438E4"/>
    <w:rsid w:val="66C768F8"/>
    <w:rsid w:val="66D213BF"/>
    <w:rsid w:val="66D30ACF"/>
    <w:rsid w:val="66D41C46"/>
    <w:rsid w:val="66D86C65"/>
    <w:rsid w:val="66DE4873"/>
    <w:rsid w:val="66E01571"/>
    <w:rsid w:val="66E04A8F"/>
    <w:rsid w:val="66EE2802"/>
    <w:rsid w:val="66EF3D92"/>
    <w:rsid w:val="66F004CC"/>
    <w:rsid w:val="66FC2F4B"/>
    <w:rsid w:val="67140294"/>
    <w:rsid w:val="67155D8F"/>
    <w:rsid w:val="672C123B"/>
    <w:rsid w:val="67322650"/>
    <w:rsid w:val="67397CFB"/>
    <w:rsid w:val="673C1BC5"/>
    <w:rsid w:val="673E1A9B"/>
    <w:rsid w:val="673E3724"/>
    <w:rsid w:val="675E7762"/>
    <w:rsid w:val="67756DF4"/>
    <w:rsid w:val="677C37D9"/>
    <w:rsid w:val="678D0759"/>
    <w:rsid w:val="67917B37"/>
    <w:rsid w:val="67955879"/>
    <w:rsid w:val="67975C52"/>
    <w:rsid w:val="67A4595F"/>
    <w:rsid w:val="67AD06DE"/>
    <w:rsid w:val="67AE35E5"/>
    <w:rsid w:val="67C5680F"/>
    <w:rsid w:val="67DE69BF"/>
    <w:rsid w:val="67E91721"/>
    <w:rsid w:val="67EF43DE"/>
    <w:rsid w:val="67F56D72"/>
    <w:rsid w:val="67F85E08"/>
    <w:rsid w:val="67FC04F0"/>
    <w:rsid w:val="67FE7749"/>
    <w:rsid w:val="680303AF"/>
    <w:rsid w:val="68196A66"/>
    <w:rsid w:val="68236F1C"/>
    <w:rsid w:val="68355734"/>
    <w:rsid w:val="68475313"/>
    <w:rsid w:val="68486B61"/>
    <w:rsid w:val="684A6E23"/>
    <w:rsid w:val="685A4419"/>
    <w:rsid w:val="6870599E"/>
    <w:rsid w:val="687C4343"/>
    <w:rsid w:val="688655F3"/>
    <w:rsid w:val="68936564"/>
    <w:rsid w:val="68960989"/>
    <w:rsid w:val="68A2533D"/>
    <w:rsid w:val="68A33FD5"/>
    <w:rsid w:val="68AC7205"/>
    <w:rsid w:val="68B37E2A"/>
    <w:rsid w:val="68C50EA4"/>
    <w:rsid w:val="68C83CB5"/>
    <w:rsid w:val="68CE3C78"/>
    <w:rsid w:val="68EA3008"/>
    <w:rsid w:val="69035A7B"/>
    <w:rsid w:val="690731C0"/>
    <w:rsid w:val="6908207B"/>
    <w:rsid w:val="69170FB7"/>
    <w:rsid w:val="692168E8"/>
    <w:rsid w:val="692A0513"/>
    <w:rsid w:val="69327553"/>
    <w:rsid w:val="69355D41"/>
    <w:rsid w:val="694821F9"/>
    <w:rsid w:val="69500F82"/>
    <w:rsid w:val="696175B6"/>
    <w:rsid w:val="696A6076"/>
    <w:rsid w:val="698700AB"/>
    <w:rsid w:val="6989269D"/>
    <w:rsid w:val="69903805"/>
    <w:rsid w:val="69916362"/>
    <w:rsid w:val="69B30239"/>
    <w:rsid w:val="69B564CC"/>
    <w:rsid w:val="69CF4947"/>
    <w:rsid w:val="69DD4D90"/>
    <w:rsid w:val="69E26692"/>
    <w:rsid w:val="69E456E3"/>
    <w:rsid w:val="69F2478C"/>
    <w:rsid w:val="6A0158FC"/>
    <w:rsid w:val="6A236A13"/>
    <w:rsid w:val="6A275CF9"/>
    <w:rsid w:val="6A2E19F8"/>
    <w:rsid w:val="6A3625BA"/>
    <w:rsid w:val="6A3A2708"/>
    <w:rsid w:val="6A4626EF"/>
    <w:rsid w:val="6A464502"/>
    <w:rsid w:val="6A4C1DFA"/>
    <w:rsid w:val="6A582B8E"/>
    <w:rsid w:val="6A5B274C"/>
    <w:rsid w:val="6A6D4FDD"/>
    <w:rsid w:val="6A6F1854"/>
    <w:rsid w:val="6A86009F"/>
    <w:rsid w:val="6A9A1A1A"/>
    <w:rsid w:val="6AA51701"/>
    <w:rsid w:val="6AA66B61"/>
    <w:rsid w:val="6AA744E6"/>
    <w:rsid w:val="6AB96AA5"/>
    <w:rsid w:val="6AE71155"/>
    <w:rsid w:val="6AEC0179"/>
    <w:rsid w:val="6AF11DAA"/>
    <w:rsid w:val="6B0F71D4"/>
    <w:rsid w:val="6B163C22"/>
    <w:rsid w:val="6B22492A"/>
    <w:rsid w:val="6B2D5DC9"/>
    <w:rsid w:val="6B450124"/>
    <w:rsid w:val="6B4D0219"/>
    <w:rsid w:val="6B575564"/>
    <w:rsid w:val="6B5A0C1B"/>
    <w:rsid w:val="6B5B14C1"/>
    <w:rsid w:val="6B752448"/>
    <w:rsid w:val="6B775B67"/>
    <w:rsid w:val="6B8D315D"/>
    <w:rsid w:val="6B9513EB"/>
    <w:rsid w:val="6BAB20AE"/>
    <w:rsid w:val="6BBB1A84"/>
    <w:rsid w:val="6BC44FB1"/>
    <w:rsid w:val="6BCC3144"/>
    <w:rsid w:val="6BCC5F09"/>
    <w:rsid w:val="6BD03285"/>
    <w:rsid w:val="6BD41D9D"/>
    <w:rsid w:val="6BE55D2D"/>
    <w:rsid w:val="6BF062FE"/>
    <w:rsid w:val="6BF36174"/>
    <w:rsid w:val="6BF41F6B"/>
    <w:rsid w:val="6BF56D44"/>
    <w:rsid w:val="6BF83F8A"/>
    <w:rsid w:val="6C025189"/>
    <w:rsid w:val="6C111246"/>
    <w:rsid w:val="6C161730"/>
    <w:rsid w:val="6C1D5BD2"/>
    <w:rsid w:val="6C226FF1"/>
    <w:rsid w:val="6C2644F1"/>
    <w:rsid w:val="6C2B67AC"/>
    <w:rsid w:val="6C344CF1"/>
    <w:rsid w:val="6C3B6932"/>
    <w:rsid w:val="6C484A90"/>
    <w:rsid w:val="6C4B4758"/>
    <w:rsid w:val="6C5001CC"/>
    <w:rsid w:val="6C58049F"/>
    <w:rsid w:val="6C600DDE"/>
    <w:rsid w:val="6C727B4F"/>
    <w:rsid w:val="6C8A3C38"/>
    <w:rsid w:val="6CA3263F"/>
    <w:rsid w:val="6CA406CA"/>
    <w:rsid w:val="6CAF2592"/>
    <w:rsid w:val="6CB3463F"/>
    <w:rsid w:val="6CB74C68"/>
    <w:rsid w:val="6CC448E8"/>
    <w:rsid w:val="6CC53523"/>
    <w:rsid w:val="6CC91E38"/>
    <w:rsid w:val="6CCE55B8"/>
    <w:rsid w:val="6CD176D0"/>
    <w:rsid w:val="6CDC3331"/>
    <w:rsid w:val="6CDD4651"/>
    <w:rsid w:val="6D0C3F4D"/>
    <w:rsid w:val="6D1141C3"/>
    <w:rsid w:val="6D257559"/>
    <w:rsid w:val="6D43283B"/>
    <w:rsid w:val="6D480C98"/>
    <w:rsid w:val="6D495381"/>
    <w:rsid w:val="6D546BB0"/>
    <w:rsid w:val="6D573ACA"/>
    <w:rsid w:val="6D667CE1"/>
    <w:rsid w:val="6D6D144D"/>
    <w:rsid w:val="6D6D1894"/>
    <w:rsid w:val="6D791A28"/>
    <w:rsid w:val="6D7D7979"/>
    <w:rsid w:val="6D821D8D"/>
    <w:rsid w:val="6D8A55A6"/>
    <w:rsid w:val="6D9039FD"/>
    <w:rsid w:val="6D9864D8"/>
    <w:rsid w:val="6DAD4F9F"/>
    <w:rsid w:val="6DB952FC"/>
    <w:rsid w:val="6DC04B5A"/>
    <w:rsid w:val="6DC61CBE"/>
    <w:rsid w:val="6DCD6CAD"/>
    <w:rsid w:val="6DDB5FB0"/>
    <w:rsid w:val="6DEC0AFC"/>
    <w:rsid w:val="6DEE273E"/>
    <w:rsid w:val="6DF42BCE"/>
    <w:rsid w:val="6E095334"/>
    <w:rsid w:val="6E3A72D8"/>
    <w:rsid w:val="6E3B3CE2"/>
    <w:rsid w:val="6E42135A"/>
    <w:rsid w:val="6E43341B"/>
    <w:rsid w:val="6E4C5618"/>
    <w:rsid w:val="6E554092"/>
    <w:rsid w:val="6E574445"/>
    <w:rsid w:val="6E685F91"/>
    <w:rsid w:val="6E7553AB"/>
    <w:rsid w:val="6E755787"/>
    <w:rsid w:val="6E76179D"/>
    <w:rsid w:val="6E767B38"/>
    <w:rsid w:val="6E8F5B5F"/>
    <w:rsid w:val="6E914172"/>
    <w:rsid w:val="6E91666F"/>
    <w:rsid w:val="6E99525C"/>
    <w:rsid w:val="6E9A3775"/>
    <w:rsid w:val="6E9E4F9E"/>
    <w:rsid w:val="6EB56801"/>
    <w:rsid w:val="6EBE53F0"/>
    <w:rsid w:val="6EC84141"/>
    <w:rsid w:val="6ECB39AC"/>
    <w:rsid w:val="6ED57F36"/>
    <w:rsid w:val="6ED8095F"/>
    <w:rsid w:val="6EDA0ABF"/>
    <w:rsid w:val="6EDF562C"/>
    <w:rsid w:val="6EE31797"/>
    <w:rsid w:val="6EE3181A"/>
    <w:rsid w:val="6EE90259"/>
    <w:rsid w:val="6F041776"/>
    <w:rsid w:val="6F0923F8"/>
    <w:rsid w:val="6F1507D5"/>
    <w:rsid w:val="6F190A6B"/>
    <w:rsid w:val="6F1D5E10"/>
    <w:rsid w:val="6F2D46D4"/>
    <w:rsid w:val="6F362608"/>
    <w:rsid w:val="6F405560"/>
    <w:rsid w:val="6F442FF5"/>
    <w:rsid w:val="6F4A5D48"/>
    <w:rsid w:val="6F5278CD"/>
    <w:rsid w:val="6F5362D0"/>
    <w:rsid w:val="6F600E65"/>
    <w:rsid w:val="6F671490"/>
    <w:rsid w:val="6F690481"/>
    <w:rsid w:val="6F6C14CE"/>
    <w:rsid w:val="6F793F4F"/>
    <w:rsid w:val="6F856DBF"/>
    <w:rsid w:val="6F900ABC"/>
    <w:rsid w:val="6F962D12"/>
    <w:rsid w:val="6F9A1F04"/>
    <w:rsid w:val="6FA06B69"/>
    <w:rsid w:val="6FA877D2"/>
    <w:rsid w:val="6FAA3651"/>
    <w:rsid w:val="6FB22DB7"/>
    <w:rsid w:val="6FB645DF"/>
    <w:rsid w:val="6FBF6131"/>
    <w:rsid w:val="6FC95E7A"/>
    <w:rsid w:val="6FCA1F49"/>
    <w:rsid w:val="6FD05F76"/>
    <w:rsid w:val="6FE9050F"/>
    <w:rsid w:val="6FF1273C"/>
    <w:rsid w:val="6FFB388C"/>
    <w:rsid w:val="700C2291"/>
    <w:rsid w:val="700E12C5"/>
    <w:rsid w:val="70176E4D"/>
    <w:rsid w:val="70295258"/>
    <w:rsid w:val="702C2AF3"/>
    <w:rsid w:val="7040153F"/>
    <w:rsid w:val="704759F1"/>
    <w:rsid w:val="705160B5"/>
    <w:rsid w:val="707452F5"/>
    <w:rsid w:val="70811D05"/>
    <w:rsid w:val="70840239"/>
    <w:rsid w:val="7088334B"/>
    <w:rsid w:val="708C0F77"/>
    <w:rsid w:val="709541F4"/>
    <w:rsid w:val="709E2BC8"/>
    <w:rsid w:val="70A61AEA"/>
    <w:rsid w:val="70AA2D9F"/>
    <w:rsid w:val="70AD13D8"/>
    <w:rsid w:val="70C567EE"/>
    <w:rsid w:val="70CB04E6"/>
    <w:rsid w:val="70D14DFC"/>
    <w:rsid w:val="70E84C6C"/>
    <w:rsid w:val="70E85E99"/>
    <w:rsid w:val="70E909E4"/>
    <w:rsid w:val="70EF1A76"/>
    <w:rsid w:val="70F00289"/>
    <w:rsid w:val="70F03E03"/>
    <w:rsid w:val="710F568D"/>
    <w:rsid w:val="71113ECB"/>
    <w:rsid w:val="71156C64"/>
    <w:rsid w:val="711622FA"/>
    <w:rsid w:val="711933D5"/>
    <w:rsid w:val="712324FF"/>
    <w:rsid w:val="71291F87"/>
    <w:rsid w:val="713D308C"/>
    <w:rsid w:val="71415D3F"/>
    <w:rsid w:val="716770AE"/>
    <w:rsid w:val="716E4355"/>
    <w:rsid w:val="7177143F"/>
    <w:rsid w:val="717A4DB4"/>
    <w:rsid w:val="71850B21"/>
    <w:rsid w:val="718E0BF9"/>
    <w:rsid w:val="71B66509"/>
    <w:rsid w:val="71BB4C59"/>
    <w:rsid w:val="71BE7332"/>
    <w:rsid w:val="71C12EF3"/>
    <w:rsid w:val="71C42B4E"/>
    <w:rsid w:val="71CD2E15"/>
    <w:rsid w:val="71DC7A16"/>
    <w:rsid w:val="71DF30A7"/>
    <w:rsid w:val="71DF55FB"/>
    <w:rsid w:val="71E05EE8"/>
    <w:rsid w:val="71ED5D8C"/>
    <w:rsid w:val="71EE495D"/>
    <w:rsid w:val="722077A3"/>
    <w:rsid w:val="722A33D0"/>
    <w:rsid w:val="722D21BD"/>
    <w:rsid w:val="723111D9"/>
    <w:rsid w:val="723A6E67"/>
    <w:rsid w:val="723B526F"/>
    <w:rsid w:val="723D0FE7"/>
    <w:rsid w:val="723E76FB"/>
    <w:rsid w:val="72480651"/>
    <w:rsid w:val="724C03F1"/>
    <w:rsid w:val="72600E5C"/>
    <w:rsid w:val="7265321A"/>
    <w:rsid w:val="72731BC4"/>
    <w:rsid w:val="727D255E"/>
    <w:rsid w:val="72821D8F"/>
    <w:rsid w:val="72964431"/>
    <w:rsid w:val="72C84900"/>
    <w:rsid w:val="72C86975"/>
    <w:rsid w:val="72CE1FF4"/>
    <w:rsid w:val="72D07765"/>
    <w:rsid w:val="72D876A4"/>
    <w:rsid w:val="730F7282"/>
    <w:rsid w:val="73211E31"/>
    <w:rsid w:val="732C656E"/>
    <w:rsid w:val="73321C2B"/>
    <w:rsid w:val="73446337"/>
    <w:rsid w:val="734E1A51"/>
    <w:rsid w:val="7350668A"/>
    <w:rsid w:val="73596E89"/>
    <w:rsid w:val="737C57A4"/>
    <w:rsid w:val="73802CE6"/>
    <w:rsid w:val="739B397D"/>
    <w:rsid w:val="739C4880"/>
    <w:rsid w:val="73A140C2"/>
    <w:rsid w:val="73CE3405"/>
    <w:rsid w:val="73F6144E"/>
    <w:rsid w:val="74030A5D"/>
    <w:rsid w:val="740916C6"/>
    <w:rsid w:val="7414180B"/>
    <w:rsid w:val="745D771F"/>
    <w:rsid w:val="74654C1D"/>
    <w:rsid w:val="747366CA"/>
    <w:rsid w:val="747B4CBD"/>
    <w:rsid w:val="747C442C"/>
    <w:rsid w:val="748618F8"/>
    <w:rsid w:val="7487654A"/>
    <w:rsid w:val="748C55E7"/>
    <w:rsid w:val="74957725"/>
    <w:rsid w:val="74994D03"/>
    <w:rsid w:val="74C10E2D"/>
    <w:rsid w:val="74CA4B0F"/>
    <w:rsid w:val="74D143B3"/>
    <w:rsid w:val="74EA103F"/>
    <w:rsid w:val="74F97A73"/>
    <w:rsid w:val="75013D00"/>
    <w:rsid w:val="75034970"/>
    <w:rsid w:val="752913AF"/>
    <w:rsid w:val="752E442C"/>
    <w:rsid w:val="75354F34"/>
    <w:rsid w:val="754C4B06"/>
    <w:rsid w:val="755242EB"/>
    <w:rsid w:val="755328D0"/>
    <w:rsid w:val="7562502C"/>
    <w:rsid w:val="75653C7B"/>
    <w:rsid w:val="757271FA"/>
    <w:rsid w:val="75910421"/>
    <w:rsid w:val="75994C01"/>
    <w:rsid w:val="75AE293F"/>
    <w:rsid w:val="75B066AC"/>
    <w:rsid w:val="75D12C0E"/>
    <w:rsid w:val="75EE514A"/>
    <w:rsid w:val="75FE6CDF"/>
    <w:rsid w:val="76046E36"/>
    <w:rsid w:val="76064A39"/>
    <w:rsid w:val="760A3253"/>
    <w:rsid w:val="76142479"/>
    <w:rsid w:val="7617420D"/>
    <w:rsid w:val="762E0C8F"/>
    <w:rsid w:val="76316F41"/>
    <w:rsid w:val="763B02A4"/>
    <w:rsid w:val="763F2A86"/>
    <w:rsid w:val="764A3CD3"/>
    <w:rsid w:val="76564A54"/>
    <w:rsid w:val="765F4714"/>
    <w:rsid w:val="76762193"/>
    <w:rsid w:val="76764AC8"/>
    <w:rsid w:val="768216CC"/>
    <w:rsid w:val="768B6D86"/>
    <w:rsid w:val="768F2322"/>
    <w:rsid w:val="76924EEF"/>
    <w:rsid w:val="76A53EB6"/>
    <w:rsid w:val="76AD5E59"/>
    <w:rsid w:val="76B13D52"/>
    <w:rsid w:val="76B55AD4"/>
    <w:rsid w:val="76C8222C"/>
    <w:rsid w:val="76D23463"/>
    <w:rsid w:val="76DE758B"/>
    <w:rsid w:val="76E26EBF"/>
    <w:rsid w:val="76ED0257"/>
    <w:rsid w:val="76EF6C8C"/>
    <w:rsid w:val="76F14ABF"/>
    <w:rsid w:val="76F266BD"/>
    <w:rsid w:val="76FF3467"/>
    <w:rsid w:val="770255B5"/>
    <w:rsid w:val="7709578A"/>
    <w:rsid w:val="770E1827"/>
    <w:rsid w:val="77254BC4"/>
    <w:rsid w:val="772B3A33"/>
    <w:rsid w:val="772B700F"/>
    <w:rsid w:val="772C0670"/>
    <w:rsid w:val="77335151"/>
    <w:rsid w:val="773D3AAC"/>
    <w:rsid w:val="7742576D"/>
    <w:rsid w:val="7752076A"/>
    <w:rsid w:val="77546C4D"/>
    <w:rsid w:val="77585F7B"/>
    <w:rsid w:val="775F197B"/>
    <w:rsid w:val="776E516B"/>
    <w:rsid w:val="77863A93"/>
    <w:rsid w:val="77A86F03"/>
    <w:rsid w:val="77B27C24"/>
    <w:rsid w:val="77BD2282"/>
    <w:rsid w:val="77D15EA9"/>
    <w:rsid w:val="77F63FEC"/>
    <w:rsid w:val="77F85E7C"/>
    <w:rsid w:val="77FB2EC8"/>
    <w:rsid w:val="78056103"/>
    <w:rsid w:val="780B486C"/>
    <w:rsid w:val="78126482"/>
    <w:rsid w:val="782D6D60"/>
    <w:rsid w:val="78515535"/>
    <w:rsid w:val="785B3C6A"/>
    <w:rsid w:val="7863107C"/>
    <w:rsid w:val="787653DF"/>
    <w:rsid w:val="7877303F"/>
    <w:rsid w:val="78820996"/>
    <w:rsid w:val="788A62A8"/>
    <w:rsid w:val="788D7AAB"/>
    <w:rsid w:val="78A21BA4"/>
    <w:rsid w:val="78A26007"/>
    <w:rsid w:val="78B068B8"/>
    <w:rsid w:val="78BB17BC"/>
    <w:rsid w:val="78C07983"/>
    <w:rsid w:val="78D47CDB"/>
    <w:rsid w:val="78D87BA7"/>
    <w:rsid w:val="78DA2969"/>
    <w:rsid w:val="78E02011"/>
    <w:rsid w:val="79111542"/>
    <w:rsid w:val="79251570"/>
    <w:rsid w:val="792D4500"/>
    <w:rsid w:val="792D514F"/>
    <w:rsid w:val="793332D7"/>
    <w:rsid w:val="794744F9"/>
    <w:rsid w:val="794C5FC2"/>
    <w:rsid w:val="79514DBC"/>
    <w:rsid w:val="79564829"/>
    <w:rsid w:val="795C3126"/>
    <w:rsid w:val="7962702D"/>
    <w:rsid w:val="7975115F"/>
    <w:rsid w:val="797A3C1C"/>
    <w:rsid w:val="799550DF"/>
    <w:rsid w:val="799F44C0"/>
    <w:rsid w:val="79A30B38"/>
    <w:rsid w:val="79AF7A4E"/>
    <w:rsid w:val="79B7342D"/>
    <w:rsid w:val="79BD2A0E"/>
    <w:rsid w:val="79C773E8"/>
    <w:rsid w:val="79E54091"/>
    <w:rsid w:val="79E56697"/>
    <w:rsid w:val="7A025F33"/>
    <w:rsid w:val="7A0F4305"/>
    <w:rsid w:val="7A1979B2"/>
    <w:rsid w:val="7A1B0472"/>
    <w:rsid w:val="7A354D32"/>
    <w:rsid w:val="7A4E29E5"/>
    <w:rsid w:val="7A540C7C"/>
    <w:rsid w:val="7A641CDF"/>
    <w:rsid w:val="7A70666E"/>
    <w:rsid w:val="7A7B425F"/>
    <w:rsid w:val="7A7F0268"/>
    <w:rsid w:val="7A81006A"/>
    <w:rsid w:val="7A900573"/>
    <w:rsid w:val="7A9038E4"/>
    <w:rsid w:val="7A9757B8"/>
    <w:rsid w:val="7AA409D6"/>
    <w:rsid w:val="7AB04984"/>
    <w:rsid w:val="7AB10A6B"/>
    <w:rsid w:val="7AB129DA"/>
    <w:rsid w:val="7ABD03C5"/>
    <w:rsid w:val="7AC6470A"/>
    <w:rsid w:val="7AD666B4"/>
    <w:rsid w:val="7AF2430F"/>
    <w:rsid w:val="7AF64618"/>
    <w:rsid w:val="7AFC1584"/>
    <w:rsid w:val="7B004661"/>
    <w:rsid w:val="7B094D4F"/>
    <w:rsid w:val="7B0A5811"/>
    <w:rsid w:val="7B195391"/>
    <w:rsid w:val="7B1B7907"/>
    <w:rsid w:val="7B21244C"/>
    <w:rsid w:val="7B4B5C01"/>
    <w:rsid w:val="7B522CFB"/>
    <w:rsid w:val="7B550DDB"/>
    <w:rsid w:val="7B633173"/>
    <w:rsid w:val="7B814DF9"/>
    <w:rsid w:val="7B9557D4"/>
    <w:rsid w:val="7BB67714"/>
    <w:rsid w:val="7BBF0724"/>
    <w:rsid w:val="7BCB7956"/>
    <w:rsid w:val="7BDD2269"/>
    <w:rsid w:val="7BDD39DF"/>
    <w:rsid w:val="7BEB52EC"/>
    <w:rsid w:val="7BFC76A6"/>
    <w:rsid w:val="7C2741FB"/>
    <w:rsid w:val="7C38066B"/>
    <w:rsid w:val="7C3E05AC"/>
    <w:rsid w:val="7C554B01"/>
    <w:rsid w:val="7C5D1E27"/>
    <w:rsid w:val="7C6A4B16"/>
    <w:rsid w:val="7C6C6200"/>
    <w:rsid w:val="7C7521D5"/>
    <w:rsid w:val="7C7864F1"/>
    <w:rsid w:val="7C896BD7"/>
    <w:rsid w:val="7C8F715F"/>
    <w:rsid w:val="7C9F08F4"/>
    <w:rsid w:val="7C9F5D1F"/>
    <w:rsid w:val="7CA04998"/>
    <w:rsid w:val="7CA1227A"/>
    <w:rsid w:val="7CA56194"/>
    <w:rsid w:val="7CC34666"/>
    <w:rsid w:val="7CCC0767"/>
    <w:rsid w:val="7CCD46CB"/>
    <w:rsid w:val="7CD47AB7"/>
    <w:rsid w:val="7CFD7428"/>
    <w:rsid w:val="7D0A4B86"/>
    <w:rsid w:val="7D132F8B"/>
    <w:rsid w:val="7D141BE8"/>
    <w:rsid w:val="7D18587F"/>
    <w:rsid w:val="7D190197"/>
    <w:rsid w:val="7D2614F0"/>
    <w:rsid w:val="7D3927DC"/>
    <w:rsid w:val="7D511E6C"/>
    <w:rsid w:val="7D5B67C5"/>
    <w:rsid w:val="7D6041D5"/>
    <w:rsid w:val="7D7D7362"/>
    <w:rsid w:val="7D841D3B"/>
    <w:rsid w:val="7D855710"/>
    <w:rsid w:val="7DA01868"/>
    <w:rsid w:val="7DA905CF"/>
    <w:rsid w:val="7DBB18EF"/>
    <w:rsid w:val="7DC409A9"/>
    <w:rsid w:val="7DDC1E57"/>
    <w:rsid w:val="7DE70059"/>
    <w:rsid w:val="7DE82DDE"/>
    <w:rsid w:val="7DEA4ACB"/>
    <w:rsid w:val="7DF819E0"/>
    <w:rsid w:val="7E1670B2"/>
    <w:rsid w:val="7E21356B"/>
    <w:rsid w:val="7E2947F2"/>
    <w:rsid w:val="7E2D6B40"/>
    <w:rsid w:val="7E330E64"/>
    <w:rsid w:val="7E43015C"/>
    <w:rsid w:val="7E756C0D"/>
    <w:rsid w:val="7E8A390F"/>
    <w:rsid w:val="7EA81E28"/>
    <w:rsid w:val="7EC556B3"/>
    <w:rsid w:val="7ED301F3"/>
    <w:rsid w:val="7ED3557E"/>
    <w:rsid w:val="7EDC020B"/>
    <w:rsid w:val="7EE45871"/>
    <w:rsid w:val="7EE536AD"/>
    <w:rsid w:val="7EEF07FC"/>
    <w:rsid w:val="7EF40C80"/>
    <w:rsid w:val="7F1537C3"/>
    <w:rsid w:val="7F1753F0"/>
    <w:rsid w:val="7F1775C8"/>
    <w:rsid w:val="7F1B4387"/>
    <w:rsid w:val="7F1B454B"/>
    <w:rsid w:val="7F2B4306"/>
    <w:rsid w:val="7F371258"/>
    <w:rsid w:val="7F3D5D8C"/>
    <w:rsid w:val="7F456662"/>
    <w:rsid w:val="7F5B6E2C"/>
    <w:rsid w:val="7F621782"/>
    <w:rsid w:val="7F6C1407"/>
    <w:rsid w:val="7F6C2F0C"/>
    <w:rsid w:val="7F793C6E"/>
    <w:rsid w:val="7F8428DA"/>
    <w:rsid w:val="7F8B294C"/>
    <w:rsid w:val="7FA30251"/>
    <w:rsid w:val="7FAA0F12"/>
    <w:rsid w:val="7FB415DC"/>
    <w:rsid w:val="7FB42AC1"/>
    <w:rsid w:val="7FD27960"/>
    <w:rsid w:val="7FD7344E"/>
    <w:rsid w:val="7FDF2087"/>
    <w:rsid w:val="7FE46F92"/>
    <w:rsid w:val="7FE97FAD"/>
    <w:rsid w:val="7FF772E5"/>
    <w:rsid w:val="7FFA0219"/>
    <w:rsid w:val="7FFF2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name="header"/>
    <w:lsdException w:qFormat="1"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99"/>
  </w:style>
  <w:style w:type="table" w:default="1" w:styleId="6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semiHidden/>
    <w:qFormat/>
    <w:uiPriority w:val="99"/>
    <w:rPr>
      <w:sz w:val="18"/>
      <w:szCs w:val="18"/>
    </w:rPr>
  </w:style>
  <w:style w:type="paragraph" w:styleId="3">
    <w:name w:val="footer"/>
    <w:basedOn w:val="1"/>
    <w:link w:val="9"/>
    <w:semiHidden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link w:val="10"/>
    <w:semiHidden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7">
    <w:name w:val="Table Grid"/>
    <w:basedOn w:val="6"/>
    <w:qFormat/>
    <w:uiPriority w:val="99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Balloon Text Char"/>
    <w:basedOn w:val="5"/>
    <w:link w:val="2"/>
    <w:semiHidden/>
    <w:qFormat/>
    <w:locked/>
    <w:uiPriority w:val="99"/>
    <w:rPr>
      <w:rFonts w:cs="Times New Roman"/>
      <w:sz w:val="18"/>
      <w:szCs w:val="18"/>
    </w:rPr>
  </w:style>
  <w:style w:type="character" w:customStyle="1" w:styleId="9">
    <w:name w:val="Footer Char"/>
    <w:basedOn w:val="5"/>
    <w:link w:val="3"/>
    <w:semiHidden/>
    <w:qFormat/>
    <w:uiPriority w:val="99"/>
    <w:rPr>
      <w:rFonts w:ascii="Calibri" w:hAnsi="Calibri"/>
      <w:sz w:val="18"/>
      <w:szCs w:val="18"/>
    </w:rPr>
  </w:style>
  <w:style w:type="character" w:customStyle="1" w:styleId="10">
    <w:name w:val="Header Char"/>
    <w:basedOn w:val="5"/>
    <w:link w:val="4"/>
    <w:semiHidden/>
    <w:qFormat/>
    <w:uiPriority w:val="99"/>
    <w:rPr>
      <w:rFonts w:ascii="Calibri" w:hAnsi="Calibri"/>
      <w:sz w:val="18"/>
      <w:szCs w:val="18"/>
    </w:rPr>
  </w:style>
  <w:style w:type="paragraph" w:styleId="11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jpeg"/><Relationship Id="rId98" Type="http://schemas.openxmlformats.org/officeDocument/2006/relationships/image" Target="media/image90.jpeg"/><Relationship Id="rId97" Type="http://schemas.openxmlformats.org/officeDocument/2006/relationships/image" Target="media/image89.jpeg"/><Relationship Id="rId96" Type="http://schemas.openxmlformats.org/officeDocument/2006/relationships/image" Target="media/image88.jpeg"/><Relationship Id="rId95" Type="http://schemas.openxmlformats.org/officeDocument/2006/relationships/image" Target="media/image87.jpeg"/><Relationship Id="rId94" Type="http://schemas.openxmlformats.org/officeDocument/2006/relationships/image" Target="media/image86.jpeg"/><Relationship Id="rId93" Type="http://schemas.openxmlformats.org/officeDocument/2006/relationships/image" Target="media/image85.jpeg"/><Relationship Id="rId92" Type="http://schemas.openxmlformats.org/officeDocument/2006/relationships/image" Target="media/image84.jpeg"/><Relationship Id="rId91" Type="http://schemas.openxmlformats.org/officeDocument/2006/relationships/image" Target="media/image83.jpeg"/><Relationship Id="rId90" Type="http://schemas.openxmlformats.org/officeDocument/2006/relationships/image" Target="media/image82.jpeg"/><Relationship Id="rId9" Type="http://schemas.openxmlformats.org/officeDocument/2006/relationships/theme" Target="theme/theme1.xml"/><Relationship Id="rId89" Type="http://schemas.openxmlformats.org/officeDocument/2006/relationships/image" Target="media/image81.jpeg"/><Relationship Id="rId88" Type="http://schemas.openxmlformats.org/officeDocument/2006/relationships/image" Target="media/image80.jpeg"/><Relationship Id="rId87" Type="http://schemas.openxmlformats.org/officeDocument/2006/relationships/image" Target="media/image79.jpeg"/><Relationship Id="rId86" Type="http://schemas.openxmlformats.org/officeDocument/2006/relationships/image" Target="media/image78.jpeg"/><Relationship Id="rId85" Type="http://schemas.openxmlformats.org/officeDocument/2006/relationships/image" Target="media/image77.jpeg"/><Relationship Id="rId84" Type="http://schemas.openxmlformats.org/officeDocument/2006/relationships/image" Target="media/image76.jpeg"/><Relationship Id="rId83" Type="http://schemas.openxmlformats.org/officeDocument/2006/relationships/image" Target="media/image75.jpeg"/><Relationship Id="rId82" Type="http://schemas.openxmlformats.org/officeDocument/2006/relationships/image" Target="media/image74.jpeg"/><Relationship Id="rId81" Type="http://schemas.openxmlformats.org/officeDocument/2006/relationships/image" Target="media/image73.jpeg"/><Relationship Id="rId80" Type="http://schemas.openxmlformats.org/officeDocument/2006/relationships/image" Target="media/image72.jpeg"/><Relationship Id="rId8" Type="http://schemas.openxmlformats.org/officeDocument/2006/relationships/footer" Target="footer3.xml"/><Relationship Id="rId79" Type="http://schemas.openxmlformats.org/officeDocument/2006/relationships/image" Target="media/image71.jpeg"/><Relationship Id="rId78" Type="http://schemas.openxmlformats.org/officeDocument/2006/relationships/image" Target="media/image70.jpeg"/><Relationship Id="rId77" Type="http://schemas.openxmlformats.org/officeDocument/2006/relationships/image" Target="media/image69.jpeg"/><Relationship Id="rId76" Type="http://schemas.openxmlformats.org/officeDocument/2006/relationships/image" Target="media/image68.jpeg"/><Relationship Id="rId75" Type="http://schemas.openxmlformats.org/officeDocument/2006/relationships/image" Target="media/image67.jpeg"/><Relationship Id="rId74" Type="http://schemas.openxmlformats.org/officeDocument/2006/relationships/image" Target="media/image66.jpeg"/><Relationship Id="rId73" Type="http://schemas.openxmlformats.org/officeDocument/2006/relationships/image" Target="media/image65.jpeg"/><Relationship Id="rId72" Type="http://schemas.openxmlformats.org/officeDocument/2006/relationships/image" Target="media/image64.jpeg"/><Relationship Id="rId71" Type="http://schemas.openxmlformats.org/officeDocument/2006/relationships/image" Target="media/image63.jpeg"/><Relationship Id="rId70" Type="http://schemas.openxmlformats.org/officeDocument/2006/relationships/image" Target="media/image62.jpeg"/><Relationship Id="rId7" Type="http://schemas.openxmlformats.org/officeDocument/2006/relationships/footer" Target="footer2.xml"/><Relationship Id="rId69" Type="http://schemas.openxmlformats.org/officeDocument/2006/relationships/image" Target="media/image61.jpeg"/><Relationship Id="rId68" Type="http://schemas.openxmlformats.org/officeDocument/2006/relationships/image" Target="media/image60.jpeg"/><Relationship Id="rId67" Type="http://schemas.openxmlformats.org/officeDocument/2006/relationships/image" Target="media/image59.jpeg"/><Relationship Id="rId66" Type="http://schemas.openxmlformats.org/officeDocument/2006/relationships/image" Target="media/image58.jpeg"/><Relationship Id="rId65" Type="http://schemas.openxmlformats.org/officeDocument/2006/relationships/image" Target="media/image57.jpeg"/><Relationship Id="rId64" Type="http://schemas.openxmlformats.org/officeDocument/2006/relationships/image" Target="media/image56.jpeg"/><Relationship Id="rId63" Type="http://schemas.openxmlformats.org/officeDocument/2006/relationships/image" Target="media/image55.jpeg"/><Relationship Id="rId62" Type="http://schemas.openxmlformats.org/officeDocument/2006/relationships/image" Target="media/image54.jpeg"/><Relationship Id="rId61" Type="http://schemas.openxmlformats.org/officeDocument/2006/relationships/image" Target="media/image53.jpeg"/><Relationship Id="rId60" Type="http://schemas.openxmlformats.org/officeDocument/2006/relationships/image" Target="media/image52.jpeg"/><Relationship Id="rId6" Type="http://schemas.openxmlformats.org/officeDocument/2006/relationships/footer" Target="footer1.xml"/><Relationship Id="rId59" Type="http://schemas.openxmlformats.org/officeDocument/2006/relationships/image" Target="media/image51.jpeg"/><Relationship Id="rId58" Type="http://schemas.openxmlformats.org/officeDocument/2006/relationships/image" Target="media/image50.jpeg"/><Relationship Id="rId57" Type="http://schemas.openxmlformats.org/officeDocument/2006/relationships/image" Target="media/image49.jpeg"/><Relationship Id="rId56" Type="http://schemas.openxmlformats.org/officeDocument/2006/relationships/image" Target="media/image48.jpeg"/><Relationship Id="rId55" Type="http://schemas.openxmlformats.org/officeDocument/2006/relationships/image" Target="media/image47.jpeg"/><Relationship Id="rId54" Type="http://schemas.openxmlformats.org/officeDocument/2006/relationships/image" Target="media/image46.jpeg"/><Relationship Id="rId53" Type="http://schemas.openxmlformats.org/officeDocument/2006/relationships/image" Target="media/image45.jpeg"/><Relationship Id="rId52" Type="http://schemas.openxmlformats.org/officeDocument/2006/relationships/image" Target="media/image44.jpeg"/><Relationship Id="rId51" Type="http://schemas.openxmlformats.org/officeDocument/2006/relationships/image" Target="media/image43.jpeg"/><Relationship Id="rId50" Type="http://schemas.openxmlformats.org/officeDocument/2006/relationships/image" Target="media/image42.jpeg"/><Relationship Id="rId5" Type="http://schemas.openxmlformats.org/officeDocument/2006/relationships/header" Target="header3.xml"/><Relationship Id="rId49" Type="http://schemas.openxmlformats.org/officeDocument/2006/relationships/image" Target="media/image41.jpeg"/><Relationship Id="rId48" Type="http://schemas.openxmlformats.org/officeDocument/2006/relationships/image" Target="media/image40.jpeg"/><Relationship Id="rId47" Type="http://schemas.openxmlformats.org/officeDocument/2006/relationships/image" Target="media/image39.jpeg"/><Relationship Id="rId46" Type="http://schemas.openxmlformats.org/officeDocument/2006/relationships/image" Target="media/image38.jpeg"/><Relationship Id="rId45" Type="http://schemas.openxmlformats.org/officeDocument/2006/relationships/image" Target="media/image37.jpeg"/><Relationship Id="rId44" Type="http://schemas.openxmlformats.org/officeDocument/2006/relationships/image" Target="media/image36.jpeg"/><Relationship Id="rId43" Type="http://schemas.openxmlformats.org/officeDocument/2006/relationships/image" Target="media/image35.jpeg"/><Relationship Id="rId42" Type="http://schemas.openxmlformats.org/officeDocument/2006/relationships/image" Target="media/image34.jpeg"/><Relationship Id="rId41" Type="http://schemas.openxmlformats.org/officeDocument/2006/relationships/image" Target="media/image33.jpeg"/><Relationship Id="rId40" Type="http://schemas.openxmlformats.org/officeDocument/2006/relationships/image" Target="media/image32.jpeg"/><Relationship Id="rId4" Type="http://schemas.openxmlformats.org/officeDocument/2006/relationships/header" Target="header2.xml"/><Relationship Id="rId39" Type="http://schemas.openxmlformats.org/officeDocument/2006/relationships/image" Target="media/image31.jpeg"/><Relationship Id="rId38" Type="http://schemas.openxmlformats.org/officeDocument/2006/relationships/image" Target="media/image30.jpeg"/><Relationship Id="rId37" Type="http://schemas.openxmlformats.org/officeDocument/2006/relationships/image" Target="media/image29.jpeg"/><Relationship Id="rId36" Type="http://schemas.openxmlformats.org/officeDocument/2006/relationships/image" Target="media/image28.jpeg"/><Relationship Id="rId35" Type="http://schemas.openxmlformats.org/officeDocument/2006/relationships/image" Target="media/image27.jpeg"/><Relationship Id="rId34" Type="http://schemas.openxmlformats.org/officeDocument/2006/relationships/image" Target="media/image26.jpeg"/><Relationship Id="rId33" Type="http://schemas.openxmlformats.org/officeDocument/2006/relationships/image" Target="media/image25.jpeg"/><Relationship Id="rId32" Type="http://schemas.openxmlformats.org/officeDocument/2006/relationships/image" Target="media/image24.jpeg"/><Relationship Id="rId31" Type="http://schemas.openxmlformats.org/officeDocument/2006/relationships/image" Target="media/image23.jpeg"/><Relationship Id="rId302" Type="http://schemas.openxmlformats.org/officeDocument/2006/relationships/fontTable" Target="fontTable.xml"/><Relationship Id="rId301" Type="http://schemas.openxmlformats.org/officeDocument/2006/relationships/customXml" Target="../customXml/item1.xml"/><Relationship Id="rId300" Type="http://schemas.openxmlformats.org/officeDocument/2006/relationships/image" Target="media/image292.jpeg"/><Relationship Id="rId30" Type="http://schemas.openxmlformats.org/officeDocument/2006/relationships/image" Target="media/image22.jpeg"/><Relationship Id="rId3" Type="http://schemas.openxmlformats.org/officeDocument/2006/relationships/header" Target="header1.xml"/><Relationship Id="rId299" Type="http://schemas.openxmlformats.org/officeDocument/2006/relationships/image" Target="media/image291.jpeg"/><Relationship Id="rId298" Type="http://schemas.openxmlformats.org/officeDocument/2006/relationships/image" Target="media/image290.jpeg"/><Relationship Id="rId297" Type="http://schemas.openxmlformats.org/officeDocument/2006/relationships/image" Target="media/image289.jpeg"/><Relationship Id="rId296" Type="http://schemas.openxmlformats.org/officeDocument/2006/relationships/image" Target="media/image288.jpeg"/><Relationship Id="rId295" Type="http://schemas.openxmlformats.org/officeDocument/2006/relationships/image" Target="media/image287.jpeg"/><Relationship Id="rId294" Type="http://schemas.openxmlformats.org/officeDocument/2006/relationships/image" Target="media/image286.jpeg"/><Relationship Id="rId293" Type="http://schemas.openxmlformats.org/officeDocument/2006/relationships/image" Target="media/image285.jpeg"/><Relationship Id="rId292" Type="http://schemas.openxmlformats.org/officeDocument/2006/relationships/image" Target="media/image284.jpeg"/><Relationship Id="rId291" Type="http://schemas.openxmlformats.org/officeDocument/2006/relationships/image" Target="media/image283.jpeg"/><Relationship Id="rId290" Type="http://schemas.openxmlformats.org/officeDocument/2006/relationships/image" Target="media/image282.jpeg"/><Relationship Id="rId29" Type="http://schemas.openxmlformats.org/officeDocument/2006/relationships/image" Target="media/image21.jpeg"/><Relationship Id="rId289" Type="http://schemas.openxmlformats.org/officeDocument/2006/relationships/image" Target="media/image281.jpeg"/><Relationship Id="rId288" Type="http://schemas.openxmlformats.org/officeDocument/2006/relationships/image" Target="media/image280.jpeg"/><Relationship Id="rId287" Type="http://schemas.openxmlformats.org/officeDocument/2006/relationships/image" Target="media/image279.jpeg"/><Relationship Id="rId286" Type="http://schemas.openxmlformats.org/officeDocument/2006/relationships/image" Target="media/image278.jpeg"/><Relationship Id="rId285" Type="http://schemas.openxmlformats.org/officeDocument/2006/relationships/image" Target="media/image277.jpeg"/><Relationship Id="rId284" Type="http://schemas.openxmlformats.org/officeDocument/2006/relationships/image" Target="media/image276.jpeg"/><Relationship Id="rId283" Type="http://schemas.openxmlformats.org/officeDocument/2006/relationships/image" Target="media/image275.jpeg"/><Relationship Id="rId282" Type="http://schemas.openxmlformats.org/officeDocument/2006/relationships/image" Target="media/image274.jpeg"/><Relationship Id="rId281" Type="http://schemas.openxmlformats.org/officeDocument/2006/relationships/image" Target="media/image273.jpeg"/><Relationship Id="rId280" Type="http://schemas.openxmlformats.org/officeDocument/2006/relationships/image" Target="media/image272.jpeg"/><Relationship Id="rId28" Type="http://schemas.openxmlformats.org/officeDocument/2006/relationships/image" Target="media/image20.jpeg"/><Relationship Id="rId279" Type="http://schemas.openxmlformats.org/officeDocument/2006/relationships/image" Target="media/image271.jpeg"/><Relationship Id="rId278" Type="http://schemas.openxmlformats.org/officeDocument/2006/relationships/image" Target="media/image270.jpeg"/><Relationship Id="rId277" Type="http://schemas.openxmlformats.org/officeDocument/2006/relationships/image" Target="media/image269.jpeg"/><Relationship Id="rId276" Type="http://schemas.openxmlformats.org/officeDocument/2006/relationships/image" Target="media/image268.jpeg"/><Relationship Id="rId275" Type="http://schemas.openxmlformats.org/officeDocument/2006/relationships/image" Target="media/image267.jpeg"/><Relationship Id="rId274" Type="http://schemas.openxmlformats.org/officeDocument/2006/relationships/image" Target="media/image266.jpeg"/><Relationship Id="rId273" Type="http://schemas.openxmlformats.org/officeDocument/2006/relationships/image" Target="media/image265.jpeg"/><Relationship Id="rId272" Type="http://schemas.openxmlformats.org/officeDocument/2006/relationships/image" Target="media/image264.jpeg"/><Relationship Id="rId271" Type="http://schemas.openxmlformats.org/officeDocument/2006/relationships/image" Target="media/image263.jpeg"/><Relationship Id="rId270" Type="http://schemas.openxmlformats.org/officeDocument/2006/relationships/image" Target="media/image262.jpeg"/><Relationship Id="rId27" Type="http://schemas.openxmlformats.org/officeDocument/2006/relationships/image" Target="media/image19.jpeg"/><Relationship Id="rId269" Type="http://schemas.openxmlformats.org/officeDocument/2006/relationships/image" Target="media/image261.jpeg"/><Relationship Id="rId268" Type="http://schemas.openxmlformats.org/officeDocument/2006/relationships/image" Target="media/image260.jpeg"/><Relationship Id="rId267" Type="http://schemas.openxmlformats.org/officeDocument/2006/relationships/image" Target="media/image259.jpeg"/><Relationship Id="rId266" Type="http://schemas.openxmlformats.org/officeDocument/2006/relationships/image" Target="media/image258.jpeg"/><Relationship Id="rId265" Type="http://schemas.openxmlformats.org/officeDocument/2006/relationships/image" Target="media/image257.jpeg"/><Relationship Id="rId264" Type="http://schemas.openxmlformats.org/officeDocument/2006/relationships/image" Target="media/image256.jpeg"/><Relationship Id="rId263" Type="http://schemas.openxmlformats.org/officeDocument/2006/relationships/image" Target="media/image255.jpeg"/><Relationship Id="rId262" Type="http://schemas.openxmlformats.org/officeDocument/2006/relationships/image" Target="media/image254.jpeg"/><Relationship Id="rId261" Type="http://schemas.openxmlformats.org/officeDocument/2006/relationships/image" Target="media/image253.jpeg"/><Relationship Id="rId260" Type="http://schemas.openxmlformats.org/officeDocument/2006/relationships/image" Target="media/image252.jpeg"/><Relationship Id="rId26" Type="http://schemas.openxmlformats.org/officeDocument/2006/relationships/image" Target="media/image18.jpeg"/><Relationship Id="rId259" Type="http://schemas.openxmlformats.org/officeDocument/2006/relationships/image" Target="media/image251.jpeg"/><Relationship Id="rId258" Type="http://schemas.openxmlformats.org/officeDocument/2006/relationships/image" Target="media/image250.jpeg"/><Relationship Id="rId257" Type="http://schemas.openxmlformats.org/officeDocument/2006/relationships/image" Target="media/image249.jpeg"/><Relationship Id="rId256" Type="http://schemas.openxmlformats.org/officeDocument/2006/relationships/image" Target="media/image248.jpeg"/><Relationship Id="rId255" Type="http://schemas.openxmlformats.org/officeDocument/2006/relationships/image" Target="media/image247.jpeg"/><Relationship Id="rId254" Type="http://schemas.openxmlformats.org/officeDocument/2006/relationships/image" Target="media/image246.jpeg"/><Relationship Id="rId253" Type="http://schemas.openxmlformats.org/officeDocument/2006/relationships/image" Target="media/image245.jpeg"/><Relationship Id="rId252" Type="http://schemas.openxmlformats.org/officeDocument/2006/relationships/image" Target="media/image244.jpeg"/><Relationship Id="rId251" Type="http://schemas.openxmlformats.org/officeDocument/2006/relationships/image" Target="media/image243.jpeg"/><Relationship Id="rId250" Type="http://schemas.openxmlformats.org/officeDocument/2006/relationships/image" Target="media/image242.jpeg"/><Relationship Id="rId25" Type="http://schemas.openxmlformats.org/officeDocument/2006/relationships/image" Target="media/image17.jpeg"/><Relationship Id="rId249" Type="http://schemas.openxmlformats.org/officeDocument/2006/relationships/image" Target="media/image241.jpeg"/><Relationship Id="rId248" Type="http://schemas.openxmlformats.org/officeDocument/2006/relationships/image" Target="media/image240.jpeg"/><Relationship Id="rId247" Type="http://schemas.openxmlformats.org/officeDocument/2006/relationships/image" Target="media/image239.jpeg"/><Relationship Id="rId246" Type="http://schemas.openxmlformats.org/officeDocument/2006/relationships/image" Target="media/image238.jpeg"/><Relationship Id="rId245" Type="http://schemas.openxmlformats.org/officeDocument/2006/relationships/image" Target="media/image237.jpeg"/><Relationship Id="rId244" Type="http://schemas.openxmlformats.org/officeDocument/2006/relationships/image" Target="media/image236.jpeg"/><Relationship Id="rId243" Type="http://schemas.openxmlformats.org/officeDocument/2006/relationships/image" Target="media/image235.jpeg"/><Relationship Id="rId242" Type="http://schemas.openxmlformats.org/officeDocument/2006/relationships/image" Target="media/image234.jpeg"/><Relationship Id="rId241" Type="http://schemas.openxmlformats.org/officeDocument/2006/relationships/image" Target="media/image233.jpeg"/><Relationship Id="rId240" Type="http://schemas.openxmlformats.org/officeDocument/2006/relationships/image" Target="media/image232.jpeg"/><Relationship Id="rId24" Type="http://schemas.openxmlformats.org/officeDocument/2006/relationships/image" Target="media/image16.jpeg"/><Relationship Id="rId239" Type="http://schemas.openxmlformats.org/officeDocument/2006/relationships/image" Target="media/image231.jpeg"/><Relationship Id="rId238" Type="http://schemas.openxmlformats.org/officeDocument/2006/relationships/image" Target="media/image230.jpeg"/><Relationship Id="rId237" Type="http://schemas.openxmlformats.org/officeDocument/2006/relationships/image" Target="media/image229.jpeg"/><Relationship Id="rId236" Type="http://schemas.openxmlformats.org/officeDocument/2006/relationships/image" Target="media/image228.jpeg"/><Relationship Id="rId235" Type="http://schemas.openxmlformats.org/officeDocument/2006/relationships/image" Target="media/image227.jpeg"/><Relationship Id="rId234" Type="http://schemas.openxmlformats.org/officeDocument/2006/relationships/image" Target="media/image226.jpeg"/><Relationship Id="rId233" Type="http://schemas.openxmlformats.org/officeDocument/2006/relationships/image" Target="media/image225.jpeg"/><Relationship Id="rId232" Type="http://schemas.openxmlformats.org/officeDocument/2006/relationships/image" Target="media/image224.jpeg"/><Relationship Id="rId231" Type="http://schemas.openxmlformats.org/officeDocument/2006/relationships/image" Target="media/image223.jpeg"/><Relationship Id="rId230" Type="http://schemas.openxmlformats.org/officeDocument/2006/relationships/image" Target="media/image222.jpeg"/><Relationship Id="rId23" Type="http://schemas.openxmlformats.org/officeDocument/2006/relationships/image" Target="media/image15.jpeg"/><Relationship Id="rId229" Type="http://schemas.openxmlformats.org/officeDocument/2006/relationships/image" Target="media/image221.jpeg"/><Relationship Id="rId228" Type="http://schemas.openxmlformats.org/officeDocument/2006/relationships/image" Target="media/image220.jpeg"/><Relationship Id="rId227" Type="http://schemas.openxmlformats.org/officeDocument/2006/relationships/image" Target="media/image219.jpeg"/><Relationship Id="rId226" Type="http://schemas.openxmlformats.org/officeDocument/2006/relationships/image" Target="media/image218.jpeg"/><Relationship Id="rId225" Type="http://schemas.openxmlformats.org/officeDocument/2006/relationships/image" Target="media/image217.jpeg"/><Relationship Id="rId224" Type="http://schemas.openxmlformats.org/officeDocument/2006/relationships/image" Target="media/image216.jpeg"/><Relationship Id="rId223" Type="http://schemas.openxmlformats.org/officeDocument/2006/relationships/image" Target="media/image215.jpeg"/><Relationship Id="rId222" Type="http://schemas.openxmlformats.org/officeDocument/2006/relationships/image" Target="media/image214.jpeg"/><Relationship Id="rId221" Type="http://schemas.openxmlformats.org/officeDocument/2006/relationships/image" Target="media/image213.jpeg"/><Relationship Id="rId220" Type="http://schemas.openxmlformats.org/officeDocument/2006/relationships/image" Target="media/image212.jpeg"/><Relationship Id="rId22" Type="http://schemas.openxmlformats.org/officeDocument/2006/relationships/image" Target="media/image14.jpeg"/><Relationship Id="rId219" Type="http://schemas.openxmlformats.org/officeDocument/2006/relationships/image" Target="media/image211.jpeg"/><Relationship Id="rId218" Type="http://schemas.openxmlformats.org/officeDocument/2006/relationships/image" Target="media/image210.jpeg"/><Relationship Id="rId217" Type="http://schemas.openxmlformats.org/officeDocument/2006/relationships/image" Target="media/image209.jpeg"/><Relationship Id="rId216" Type="http://schemas.openxmlformats.org/officeDocument/2006/relationships/image" Target="media/image208.jpeg"/><Relationship Id="rId215" Type="http://schemas.openxmlformats.org/officeDocument/2006/relationships/image" Target="media/image207.jpeg"/><Relationship Id="rId214" Type="http://schemas.openxmlformats.org/officeDocument/2006/relationships/image" Target="media/image206.jpeg"/><Relationship Id="rId213" Type="http://schemas.openxmlformats.org/officeDocument/2006/relationships/image" Target="media/image205.jpeg"/><Relationship Id="rId212" Type="http://schemas.openxmlformats.org/officeDocument/2006/relationships/image" Target="media/image204.jpeg"/><Relationship Id="rId211" Type="http://schemas.openxmlformats.org/officeDocument/2006/relationships/image" Target="media/image203.jpeg"/><Relationship Id="rId210" Type="http://schemas.openxmlformats.org/officeDocument/2006/relationships/image" Target="media/image202.jpeg"/><Relationship Id="rId21" Type="http://schemas.openxmlformats.org/officeDocument/2006/relationships/image" Target="media/image13.jpeg"/><Relationship Id="rId209" Type="http://schemas.openxmlformats.org/officeDocument/2006/relationships/image" Target="media/image201.jpeg"/><Relationship Id="rId208" Type="http://schemas.openxmlformats.org/officeDocument/2006/relationships/image" Target="media/image200.jpeg"/><Relationship Id="rId207" Type="http://schemas.openxmlformats.org/officeDocument/2006/relationships/image" Target="media/image199.jpeg"/><Relationship Id="rId206" Type="http://schemas.openxmlformats.org/officeDocument/2006/relationships/image" Target="media/image198.jpeg"/><Relationship Id="rId205" Type="http://schemas.openxmlformats.org/officeDocument/2006/relationships/image" Target="media/image197.jpeg"/><Relationship Id="rId204" Type="http://schemas.openxmlformats.org/officeDocument/2006/relationships/image" Target="media/image196.jpeg"/><Relationship Id="rId203" Type="http://schemas.openxmlformats.org/officeDocument/2006/relationships/image" Target="media/image195.jpeg"/><Relationship Id="rId202" Type="http://schemas.openxmlformats.org/officeDocument/2006/relationships/image" Target="media/image194.jpeg"/><Relationship Id="rId201" Type="http://schemas.openxmlformats.org/officeDocument/2006/relationships/image" Target="media/image193.jpeg"/><Relationship Id="rId200" Type="http://schemas.openxmlformats.org/officeDocument/2006/relationships/image" Target="media/image192.jpeg"/><Relationship Id="rId20" Type="http://schemas.openxmlformats.org/officeDocument/2006/relationships/image" Target="media/image12.jpeg"/><Relationship Id="rId2" Type="http://schemas.openxmlformats.org/officeDocument/2006/relationships/settings" Target="settings.xml"/><Relationship Id="rId199" Type="http://schemas.openxmlformats.org/officeDocument/2006/relationships/image" Target="media/image191.jpeg"/><Relationship Id="rId198" Type="http://schemas.openxmlformats.org/officeDocument/2006/relationships/image" Target="media/image190.jpeg"/><Relationship Id="rId197" Type="http://schemas.openxmlformats.org/officeDocument/2006/relationships/image" Target="media/image189.jpeg"/><Relationship Id="rId196" Type="http://schemas.openxmlformats.org/officeDocument/2006/relationships/image" Target="media/image188.jpeg"/><Relationship Id="rId195" Type="http://schemas.openxmlformats.org/officeDocument/2006/relationships/image" Target="media/image187.jpeg"/><Relationship Id="rId194" Type="http://schemas.openxmlformats.org/officeDocument/2006/relationships/image" Target="media/image186.jpeg"/><Relationship Id="rId193" Type="http://schemas.openxmlformats.org/officeDocument/2006/relationships/image" Target="media/image185.jpeg"/><Relationship Id="rId192" Type="http://schemas.openxmlformats.org/officeDocument/2006/relationships/image" Target="media/image184.jpeg"/><Relationship Id="rId191" Type="http://schemas.openxmlformats.org/officeDocument/2006/relationships/image" Target="media/image183.jpeg"/><Relationship Id="rId190" Type="http://schemas.openxmlformats.org/officeDocument/2006/relationships/image" Target="media/image182.jpeg"/><Relationship Id="rId19" Type="http://schemas.openxmlformats.org/officeDocument/2006/relationships/image" Target="media/image11.jpeg"/><Relationship Id="rId189" Type="http://schemas.openxmlformats.org/officeDocument/2006/relationships/image" Target="media/image181.jpeg"/><Relationship Id="rId188" Type="http://schemas.openxmlformats.org/officeDocument/2006/relationships/image" Target="media/image180.jpeg"/><Relationship Id="rId187" Type="http://schemas.openxmlformats.org/officeDocument/2006/relationships/image" Target="media/image179.jpeg"/><Relationship Id="rId186" Type="http://schemas.openxmlformats.org/officeDocument/2006/relationships/image" Target="media/image178.jpeg"/><Relationship Id="rId185" Type="http://schemas.openxmlformats.org/officeDocument/2006/relationships/image" Target="media/image177.jpeg"/><Relationship Id="rId184" Type="http://schemas.openxmlformats.org/officeDocument/2006/relationships/image" Target="media/image176.jpeg"/><Relationship Id="rId183" Type="http://schemas.openxmlformats.org/officeDocument/2006/relationships/image" Target="media/image175.jpeg"/><Relationship Id="rId182" Type="http://schemas.openxmlformats.org/officeDocument/2006/relationships/image" Target="media/image174.jpeg"/><Relationship Id="rId181" Type="http://schemas.openxmlformats.org/officeDocument/2006/relationships/image" Target="media/image173.jpeg"/><Relationship Id="rId180" Type="http://schemas.openxmlformats.org/officeDocument/2006/relationships/image" Target="media/image172.jpeg"/><Relationship Id="rId18" Type="http://schemas.openxmlformats.org/officeDocument/2006/relationships/image" Target="media/image10.jpeg"/><Relationship Id="rId179" Type="http://schemas.openxmlformats.org/officeDocument/2006/relationships/image" Target="media/image171.jpeg"/><Relationship Id="rId178" Type="http://schemas.openxmlformats.org/officeDocument/2006/relationships/image" Target="media/image170.jpeg"/><Relationship Id="rId177" Type="http://schemas.openxmlformats.org/officeDocument/2006/relationships/image" Target="media/image169.jpeg"/><Relationship Id="rId176" Type="http://schemas.openxmlformats.org/officeDocument/2006/relationships/image" Target="media/image168.jpeg"/><Relationship Id="rId175" Type="http://schemas.openxmlformats.org/officeDocument/2006/relationships/image" Target="media/image167.jpeg"/><Relationship Id="rId174" Type="http://schemas.openxmlformats.org/officeDocument/2006/relationships/image" Target="media/image166.jpeg"/><Relationship Id="rId173" Type="http://schemas.openxmlformats.org/officeDocument/2006/relationships/image" Target="media/image165.jpeg"/><Relationship Id="rId172" Type="http://schemas.openxmlformats.org/officeDocument/2006/relationships/image" Target="media/image164.jpeg"/><Relationship Id="rId171" Type="http://schemas.openxmlformats.org/officeDocument/2006/relationships/image" Target="media/image163.jpeg"/><Relationship Id="rId170" Type="http://schemas.openxmlformats.org/officeDocument/2006/relationships/image" Target="media/image162.jpeg"/><Relationship Id="rId17" Type="http://schemas.openxmlformats.org/officeDocument/2006/relationships/image" Target="media/image9.jpeg"/><Relationship Id="rId169" Type="http://schemas.openxmlformats.org/officeDocument/2006/relationships/image" Target="media/image161.jpeg"/><Relationship Id="rId168" Type="http://schemas.openxmlformats.org/officeDocument/2006/relationships/image" Target="media/image160.jpeg"/><Relationship Id="rId167" Type="http://schemas.openxmlformats.org/officeDocument/2006/relationships/image" Target="media/image159.jpeg"/><Relationship Id="rId166" Type="http://schemas.openxmlformats.org/officeDocument/2006/relationships/image" Target="media/image158.jpeg"/><Relationship Id="rId165" Type="http://schemas.openxmlformats.org/officeDocument/2006/relationships/image" Target="media/image157.jpeg"/><Relationship Id="rId164" Type="http://schemas.openxmlformats.org/officeDocument/2006/relationships/image" Target="media/image156.jpeg"/><Relationship Id="rId163" Type="http://schemas.openxmlformats.org/officeDocument/2006/relationships/image" Target="media/image155.jpeg"/><Relationship Id="rId162" Type="http://schemas.openxmlformats.org/officeDocument/2006/relationships/image" Target="media/image154.jpeg"/><Relationship Id="rId161" Type="http://schemas.openxmlformats.org/officeDocument/2006/relationships/image" Target="media/image153.jpeg"/><Relationship Id="rId160" Type="http://schemas.openxmlformats.org/officeDocument/2006/relationships/image" Target="media/image152.jpeg"/><Relationship Id="rId16" Type="http://schemas.openxmlformats.org/officeDocument/2006/relationships/image" Target="media/image8.jpeg"/><Relationship Id="rId159" Type="http://schemas.openxmlformats.org/officeDocument/2006/relationships/image" Target="media/image151.jpeg"/><Relationship Id="rId158" Type="http://schemas.openxmlformats.org/officeDocument/2006/relationships/image" Target="media/image150.jpeg"/><Relationship Id="rId157" Type="http://schemas.openxmlformats.org/officeDocument/2006/relationships/image" Target="media/image149.jpeg"/><Relationship Id="rId156" Type="http://schemas.openxmlformats.org/officeDocument/2006/relationships/image" Target="media/image148.jpeg"/><Relationship Id="rId155" Type="http://schemas.openxmlformats.org/officeDocument/2006/relationships/image" Target="media/image147.jpeg"/><Relationship Id="rId154" Type="http://schemas.openxmlformats.org/officeDocument/2006/relationships/image" Target="media/image146.jpeg"/><Relationship Id="rId153" Type="http://schemas.openxmlformats.org/officeDocument/2006/relationships/image" Target="media/image145.jpeg"/><Relationship Id="rId152" Type="http://schemas.openxmlformats.org/officeDocument/2006/relationships/image" Target="media/image144.jpeg"/><Relationship Id="rId151" Type="http://schemas.openxmlformats.org/officeDocument/2006/relationships/image" Target="media/image143.jpeg"/><Relationship Id="rId150" Type="http://schemas.openxmlformats.org/officeDocument/2006/relationships/image" Target="media/image142.jpeg"/><Relationship Id="rId15" Type="http://schemas.openxmlformats.org/officeDocument/2006/relationships/image" Target="media/image7.jpeg"/><Relationship Id="rId149" Type="http://schemas.openxmlformats.org/officeDocument/2006/relationships/image" Target="media/image141.jpeg"/><Relationship Id="rId148" Type="http://schemas.openxmlformats.org/officeDocument/2006/relationships/image" Target="media/image140.jpeg"/><Relationship Id="rId147" Type="http://schemas.openxmlformats.org/officeDocument/2006/relationships/image" Target="media/image139.jpeg"/><Relationship Id="rId146" Type="http://schemas.openxmlformats.org/officeDocument/2006/relationships/image" Target="media/image138.jpeg"/><Relationship Id="rId145" Type="http://schemas.openxmlformats.org/officeDocument/2006/relationships/image" Target="media/image137.jpeg"/><Relationship Id="rId144" Type="http://schemas.openxmlformats.org/officeDocument/2006/relationships/image" Target="media/image136.jpeg"/><Relationship Id="rId143" Type="http://schemas.openxmlformats.org/officeDocument/2006/relationships/image" Target="media/image135.jpeg"/><Relationship Id="rId142" Type="http://schemas.openxmlformats.org/officeDocument/2006/relationships/image" Target="media/image134.jpeg"/><Relationship Id="rId141" Type="http://schemas.openxmlformats.org/officeDocument/2006/relationships/image" Target="media/image133.jpeg"/><Relationship Id="rId140" Type="http://schemas.openxmlformats.org/officeDocument/2006/relationships/image" Target="media/image132.jpeg"/><Relationship Id="rId14" Type="http://schemas.openxmlformats.org/officeDocument/2006/relationships/image" Target="media/image6.jpeg"/><Relationship Id="rId139" Type="http://schemas.openxmlformats.org/officeDocument/2006/relationships/image" Target="media/image131.jpeg"/><Relationship Id="rId138" Type="http://schemas.openxmlformats.org/officeDocument/2006/relationships/image" Target="media/image130.jpeg"/><Relationship Id="rId137" Type="http://schemas.openxmlformats.org/officeDocument/2006/relationships/image" Target="media/image129.jpeg"/><Relationship Id="rId136" Type="http://schemas.openxmlformats.org/officeDocument/2006/relationships/image" Target="media/image128.jpeg"/><Relationship Id="rId135" Type="http://schemas.openxmlformats.org/officeDocument/2006/relationships/image" Target="media/image127.jpeg"/><Relationship Id="rId134" Type="http://schemas.openxmlformats.org/officeDocument/2006/relationships/image" Target="media/image126.jpeg"/><Relationship Id="rId133" Type="http://schemas.openxmlformats.org/officeDocument/2006/relationships/image" Target="media/image125.jpeg"/><Relationship Id="rId132" Type="http://schemas.openxmlformats.org/officeDocument/2006/relationships/image" Target="media/image124.jpeg"/><Relationship Id="rId131" Type="http://schemas.openxmlformats.org/officeDocument/2006/relationships/image" Target="media/image123.jpeg"/><Relationship Id="rId130" Type="http://schemas.openxmlformats.org/officeDocument/2006/relationships/image" Target="media/image122.jpeg"/><Relationship Id="rId13" Type="http://schemas.openxmlformats.org/officeDocument/2006/relationships/image" Target="media/image5.jpeg"/><Relationship Id="rId129" Type="http://schemas.openxmlformats.org/officeDocument/2006/relationships/image" Target="media/image121.jpeg"/><Relationship Id="rId128" Type="http://schemas.openxmlformats.org/officeDocument/2006/relationships/image" Target="media/image120.jpeg"/><Relationship Id="rId127" Type="http://schemas.openxmlformats.org/officeDocument/2006/relationships/image" Target="media/image119.jpeg"/><Relationship Id="rId126" Type="http://schemas.openxmlformats.org/officeDocument/2006/relationships/image" Target="media/image118.jpeg"/><Relationship Id="rId125" Type="http://schemas.openxmlformats.org/officeDocument/2006/relationships/image" Target="media/image117.jpeg"/><Relationship Id="rId124" Type="http://schemas.openxmlformats.org/officeDocument/2006/relationships/image" Target="media/image116.jpeg"/><Relationship Id="rId123" Type="http://schemas.openxmlformats.org/officeDocument/2006/relationships/image" Target="media/image115.jpeg"/><Relationship Id="rId122" Type="http://schemas.openxmlformats.org/officeDocument/2006/relationships/image" Target="media/image114.jpeg"/><Relationship Id="rId121" Type="http://schemas.openxmlformats.org/officeDocument/2006/relationships/image" Target="media/image113.jpeg"/><Relationship Id="rId120" Type="http://schemas.openxmlformats.org/officeDocument/2006/relationships/image" Target="media/image112.jpeg"/><Relationship Id="rId12" Type="http://schemas.openxmlformats.org/officeDocument/2006/relationships/image" Target="media/image4.jpeg"/><Relationship Id="rId119" Type="http://schemas.openxmlformats.org/officeDocument/2006/relationships/image" Target="media/image111.jpeg"/><Relationship Id="rId118" Type="http://schemas.openxmlformats.org/officeDocument/2006/relationships/image" Target="media/image110.jpeg"/><Relationship Id="rId117" Type="http://schemas.openxmlformats.org/officeDocument/2006/relationships/image" Target="media/image109.jpeg"/><Relationship Id="rId116" Type="http://schemas.openxmlformats.org/officeDocument/2006/relationships/image" Target="media/image108.jpeg"/><Relationship Id="rId115" Type="http://schemas.openxmlformats.org/officeDocument/2006/relationships/image" Target="media/image107.jpeg"/><Relationship Id="rId114" Type="http://schemas.openxmlformats.org/officeDocument/2006/relationships/image" Target="media/image106.jpeg"/><Relationship Id="rId113" Type="http://schemas.openxmlformats.org/officeDocument/2006/relationships/image" Target="media/image105.jpeg"/><Relationship Id="rId112" Type="http://schemas.openxmlformats.org/officeDocument/2006/relationships/image" Target="media/image104.jpeg"/><Relationship Id="rId111" Type="http://schemas.openxmlformats.org/officeDocument/2006/relationships/image" Target="media/image103.jpeg"/><Relationship Id="rId110" Type="http://schemas.openxmlformats.org/officeDocument/2006/relationships/image" Target="media/image102.jpeg"/><Relationship Id="rId11" Type="http://schemas.openxmlformats.org/officeDocument/2006/relationships/image" Target="media/image3.jpeg"/><Relationship Id="rId109" Type="http://schemas.openxmlformats.org/officeDocument/2006/relationships/image" Target="media/image101.jpeg"/><Relationship Id="rId108" Type="http://schemas.openxmlformats.org/officeDocument/2006/relationships/image" Target="media/image100.jpeg"/><Relationship Id="rId107" Type="http://schemas.openxmlformats.org/officeDocument/2006/relationships/image" Target="media/image99.jpeg"/><Relationship Id="rId106" Type="http://schemas.openxmlformats.org/officeDocument/2006/relationships/image" Target="media/image98.jpeg"/><Relationship Id="rId105" Type="http://schemas.openxmlformats.org/officeDocument/2006/relationships/image" Target="media/image97.jpeg"/><Relationship Id="rId104" Type="http://schemas.openxmlformats.org/officeDocument/2006/relationships/image" Target="media/image96.jpeg"/><Relationship Id="rId103" Type="http://schemas.openxmlformats.org/officeDocument/2006/relationships/image" Target="media/image95.jpeg"/><Relationship Id="rId102" Type="http://schemas.openxmlformats.org/officeDocument/2006/relationships/image" Target="media/image94.jpeg"/><Relationship Id="rId101" Type="http://schemas.openxmlformats.org/officeDocument/2006/relationships/image" Target="media/image93.jpeg"/><Relationship Id="rId100" Type="http://schemas.openxmlformats.org/officeDocument/2006/relationships/image" Target="media/image92.jpe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Pages>110</Pages>
  <Words>1889</Words>
  <Characters>10773</Characters>
  <Lines>0</Lines>
  <Paragraphs>0</Paragraphs>
  <TotalTime>3</TotalTime>
  <ScaleCrop>false</ScaleCrop>
  <LinksUpToDate>false</LinksUpToDate>
  <CharactersWithSpaces>0</CharactersWithSpaces>
  <Application>WPS Office_10.8.2.6837_F1E327BC-269C-435d-A152-05C5408002CA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2021-10-15T09:01:00Z</dcterms:created>
  <dc:creator>xb21cn</dc:creator>
  <cp:lastModifiedBy>Administrator</cp:lastModifiedBy>
  <cp:lastPrinted>2021-10-25T04:37:00Z</cp:lastPrinted>
  <dcterms:modified xsi:type="dcterms:W3CDTF">2021-12-08T06:31:24Z</dcterms:modified>
  <cp:revision>680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2052-10.8.2.6837</vt:lpwstr>
  </property>
  <property fmtid="{D5CDD505-2E9C-101B-9397-08002B2CF9AE}" pid="3" name="ICV">
    <vt:lpwstr>56F9AF2B1C614435B2FFE00892BBEFD6</vt:lpwstr>
  </property>
</Properties>
</file>